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3B6F29" w:rsidRDefault="003B6F29" w:rsidP="003B6F29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NUVO SYSTEMS, S.A. DE C.V.</w:t>
      </w:r>
    </w:p>
    <w:p w:rsidR="003B6F29" w:rsidRDefault="003B6F29" w:rsidP="003B6F29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3B6F29" w:rsidRDefault="003B6F29" w:rsidP="003B6F29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3B6F29" w:rsidRDefault="003B6F29" w:rsidP="003B6F29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3B6F29" w:rsidP="003B6F29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12031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8"/>
          <w:szCs w:val="24"/>
        </w:rPr>
        <w:t xml:space="preserve">Servicios de Consultoría en Computación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A18B6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31250">
        <w:rPr>
          <w:rFonts w:ascii="Times New Roman" w:hAnsi="Times New Roman"/>
          <w:sz w:val="24"/>
          <w:szCs w:val="24"/>
        </w:rPr>
        <w:t>05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030" w:rsidRDefault="00B40030">
      <w:r>
        <w:separator/>
      </w:r>
    </w:p>
  </w:endnote>
  <w:endnote w:type="continuationSeparator" w:id="0">
    <w:p w:rsidR="00B40030" w:rsidRDefault="00B40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030" w:rsidRDefault="00B40030">
      <w:r>
        <w:separator/>
      </w:r>
    </w:p>
  </w:footnote>
  <w:footnote w:type="continuationSeparator" w:id="0">
    <w:p w:rsidR="00B40030" w:rsidRDefault="00B40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5553A9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2025-11-05T16:52:00Z</dcterms:created>
  <dcterms:modified xsi:type="dcterms:W3CDTF">2025-11-05T16:52:00Z</dcterms:modified>
</cp:coreProperties>
</file>