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67A8C" w:rsidRDefault="00E67A8C" w:rsidP="00E67A8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MULTECSA SOLUCIONES DE COMUNICACION, S.A. DE C.V.</w:t>
      </w:r>
    </w:p>
    <w:p w:rsidR="00E67A8C" w:rsidRDefault="00E67A8C" w:rsidP="00E67A8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E67A8C" w:rsidRDefault="00E67A8C" w:rsidP="00E67A8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67A8C" w:rsidRDefault="00E67A8C" w:rsidP="00E67A8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67A8C" w:rsidP="00E67A8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12039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Difusión de Tecnologías de Información y Telecomunicaciones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E67A8C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549" w:rsidRDefault="00326549">
      <w:r>
        <w:separator/>
      </w:r>
    </w:p>
  </w:endnote>
  <w:endnote w:type="continuationSeparator" w:id="0">
    <w:p w:rsidR="00326549" w:rsidRDefault="00326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549" w:rsidRDefault="00326549">
      <w:r>
        <w:separator/>
      </w:r>
    </w:p>
  </w:footnote>
  <w:footnote w:type="continuationSeparator" w:id="0">
    <w:p w:rsidR="00326549" w:rsidRDefault="00326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A46979A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286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2025-11-10T16:31:00Z</dcterms:created>
  <dcterms:modified xsi:type="dcterms:W3CDTF">2025-11-10T16:31:00Z</dcterms:modified>
</cp:coreProperties>
</file>