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E0709E" w:rsidRDefault="00E0709E" w:rsidP="00E0709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MUEBLES ESCOLARES CANTU, S.A.</w:t>
      </w:r>
    </w:p>
    <w:p w:rsidR="00E0709E" w:rsidRDefault="00E0709E" w:rsidP="00E0709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E0709E" w:rsidRDefault="00E0709E" w:rsidP="00E0709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E0709E" w:rsidRDefault="00E0709E" w:rsidP="00E0709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E0709E" w:rsidP="00E0709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0004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Muebles Mobiliario y Decoración</w:t>
      </w:r>
      <w:r w:rsidR="00326200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90D50">
        <w:rPr>
          <w:rFonts w:ascii="Times New Roman" w:hAnsi="Times New Roman"/>
          <w:b/>
          <w:szCs w:val="24"/>
        </w:rPr>
        <w:t>moral</w:t>
      </w:r>
      <w:r w:rsidR="00090D50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E0709E">
        <w:rPr>
          <w:rFonts w:ascii="Times New Roman" w:hAnsi="Times New Roman"/>
          <w:b/>
          <w:bCs/>
          <w:sz w:val="28"/>
          <w:szCs w:val="28"/>
        </w:rPr>
        <w:t>Enero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90D50">
        <w:rPr>
          <w:rFonts w:ascii="Times New Roman" w:hAnsi="Times New Roman"/>
          <w:b/>
          <w:szCs w:val="24"/>
        </w:rPr>
        <w:t>moral</w:t>
      </w:r>
      <w:r w:rsidR="00090D50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26200">
        <w:rPr>
          <w:rFonts w:ascii="Times New Roman" w:hAnsi="Times New Roman"/>
          <w:sz w:val="24"/>
          <w:szCs w:val="24"/>
        </w:rPr>
        <w:t>19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85A" w:rsidRDefault="00BB685A">
      <w:r>
        <w:separator/>
      </w:r>
    </w:p>
  </w:endnote>
  <w:endnote w:type="continuationSeparator" w:id="0">
    <w:p w:rsidR="00BB685A" w:rsidRDefault="00BB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85A" w:rsidRDefault="00BB685A">
      <w:r>
        <w:separator/>
      </w:r>
    </w:p>
  </w:footnote>
  <w:footnote w:type="continuationSeparator" w:id="0">
    <w:p w:rsidR="00BB685A" w:rsidRDefault="00BB6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3020D14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2026-02-19T21:43:00Z</dcterms:created>
  <dcterms:modified xsi:type="dcterms:W3CDTF">2026-02-19T21:43:00Z</dcterms:modified>
</cp:coreProperties>
</file>