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F4677" w:rsidRDefault="00DF4677" w:rsidP="00DF467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GUAJARDO GAMEZ MARIA DEL ROSARIO</w:t>
      </w:r>
    </w:p>
    <w:p w:rsidR="00DF4677" w:rsidRDefault="00DF4677" w:rsidP="00DF467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F4677" w:rsidRDefault="00DF4677" w:rsidP="00DF467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F4677" w:rsidRDefault="00DF4677" w:rsidP="00DF467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F4677" w:rsidP="00DF467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0513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Instrumentos Musicales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26687B">
        <w:rPr>
          <w:rFonts w:ascii="Times New Roman" w:hAnsi="Times New Roman"/>
          <w:b/>
          <w:szCs w:val="24"/>
        </w:rPr>
        <w:t>física</w:t>
      </w:r>
      <w:r w:rsidR="0026687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26687B">
        <w:rPr>
          <w:rFonts w:ascii="Times New Roman" w:hAnsi="Times New Roman"/>
          <w:b/>
          <w:szCs w:val="24"/>
        </w:rPr>
        <w:t>física</w:t>
      </w:r>
      <w:r w:rsidR="0026687B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917" w:rsidRDefault="00193917">
      <w:r>
        <w:separator/>
      </w:r>
    </w:p>
  </w:endnote>
  <w:endnote w:type="continuationSeparator" w:id="0">
    <w:p w:rsidR="00193917" w:rsidRDefault="00193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917" w:rsidRDefault="00193917">
      <w:r>
        <w:separator/>
      </w:r>
    </w:p>
  </w:footnote>
  <w:footnote w:type="continuationSeparator" w:id="0">
    <w:p w:rsidR="00193917" w:rsidRDefault="00193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17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687B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698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ADC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0E0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3B39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121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74C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677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3DE8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0578C1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2026-01-09T16:01:00Z</dcterms:created>
  <dcterms:modified xsi:type="dcterms:W3CDTF">2026-01-09T16:01:00Z</dcterms:modified>
</cp:coreProperties>
</file>