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D532A1" w:rsidRDefault="00D532A1" w:rsidP="00D532A1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CHAPA ZUÑIGA GERARDO</w:t>
      </w:r>
    </w:p>
    <w:p w:rsidR="00D532A1" w:rsidRDefault="00D532A1" w:rsidP="00D532A1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D532A1" w:rsidRDefault="00D532A1" w:rsidP="00D532A1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D532A1" w:rsidRDefault="00D532A1" w:rsidP="00D532A1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D532A1" w:rsidP="00D532A1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0566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Componentes y Suministros de Manufactura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D532A1">
        <w:rPr>
          <w:rFonts w:ascii="Times New Roman" w:hAnsi="Times New Roman"/>
          <w:b/>
          <w:szCs w:val="24"/>
        </w:rPr>
        <w:t>física</w:t>
      </w:r>
      <w:r w:rsidR="00D532A1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C670CA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D532A1">
        <w:rPr>
          <w:rFonts w:ascii="Times New Roman" w:hAnsi="Times New Roman"/>
          <w:b/>
          <w:szCs w:val="24"/>
        </w:rPr>
        <w:t>física</w:t>
      </w:r>
      <w:r w:rsidR="00D532A1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A6615E">
        <w:rPr>
          <w:rFonts w:ascii="Times New Roman" w:hAnsi="Times New Roman"/>
          <w:sz w:val="24"/>
          <w:szCs w:val="24"/>
        </w:rPr>
        <w:t>03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AB9" w:rsidRDefault="000C4AB9">
      <w:r>
        <w:separator/>
      </w:r>
    </w:p>
  </w:endnote>
  <w:endnote w:type="continuationSeparator" w:id="0">
    <w:p w:rsidR="000C4AB9" w:rsidRDefault="000C4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AB9" w:rsidRDefault="000C4AB9">
      <w:r>
        <w:separator/>
      </w:r>
    </w:p>
  </w:footnote>
  <w:footnote w:type="continuationSeparator" w:id="0">
    <w:p w:rsidR="000C4AB9" w:rsidRDefault="000C4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0BCD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7AE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AB9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6B8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7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45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014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CBC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649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26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2CB"/>
    <w:rsid w:val="0046683D"/>
    <w:rsid w:val="00466B09"/>
    <w:rsid w:val="00466FE6"/>
    <w:rsid w:val="0046728C"/>
    <w:rsid w:val="00467F18"/>
    <w:rsid w:val="00470464"/>
    <w:rsid w:val="00470487"/>
    <w:rsid w:val="00470FCB"/>
    <w:rsid w:val="004710D9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1BF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215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3F9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3F0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456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ADC"/>
    <w:rsid w:val="00627CCB"/>
    <w:rsid w:val="00630089"/>
    <w:rsid w:val="0063023B"/>
    <w:rsid w:val="00630246"/>
    <w:rsid w:val="00630C88"/>
    <w:rsid w:val="00630F36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65EF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3D7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196A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889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92E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4D1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57D3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9F7F61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15E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3A7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674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0CA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A6D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32A1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20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15D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E05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5E01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ED3D142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2</TotalTime>
  <Pages>1</Pages>
  <Words>278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2026-03-03T17:08:00Z</dcterms:created>
  <dcterms:modified xsi:type="dcterms:W3CDTF">2026-03-03T17:08:00Z</dcterms:modified>
</cp:coreProperties>
</file>