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513E15" w:rsidRDefault="00513E15" w:rsidP="00513E1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OPTICA INDEPENDENCIA, S.A. DE C.V.</w:t>
      </w:r>
    </w:p>
    <w:p w:rsidR="00513E15" w:rsidRDefault="00513E15" w:rsidP="00513E1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13E15" w:rsidRDefault="00513E15" w:rsidP="00513E1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13E15" w:rsidRDefault="00513E15" w:rsidP="00513E1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513E15" w:rsidP="00513E15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0997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4F1C89">
        <w:rPr>
          <w:rFonts w:ascii="Times New Roman" w:hAnsi="Times New Roman"/>
          <w:b/>
          <w:bCs/>
          <w:sz w:val="28"/>
          <w:szCs w:val="28"/>
        </w:rPr>
        <w:t>Noviembre</w:t>
      </w:r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F1C89">
        <w:rPr>
          <w:rFonts w:ascii="Times New Roman" w:hAnsi="Times New Roman"/>
          <w:sz w:val="24"/>
          <w:szCs w:val="24"/>
        </w:rPr>
        <w:t>28</w:t>
      </w:r>
      <w:r w:rsidR="00140041">
        <w:rPr>
          <w:rFonts w:ascii="Times New Roman" w:hAnsi="Times New Roman"/>
          <w:sz w:val="24"/>
          <w:szCs w:val="24"/>
        </w:rPr>
        <w:t xml:space="preserve">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2E4" w:rsidRDefault="007A12E4">
      <w:r>
        <w:separator/>
      </w:r>
    </w:p>
  </w:endnote>
  <w:endnote w:type="continuationSeparator" w:id="0">
    <w:p w:rsidR="007A12E4" w:rsidRDefault="007A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2E4" w:rsidRDefault="007A12E4">
      <w:r>
        <w:separator/>
      </w:r>
    </w:p>
  </w:footnote>
  <w:footnote w:type="continuationSeparator" w:id="0">
    <w:p w:rsidR="007A12E4" w:rsidRDefault="007A1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DC4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7D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174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C6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68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1C89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E15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DC2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083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2E4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058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734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D7A07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25E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2A7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71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2AB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0E36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4A4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95F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8D1BE3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2025-02-26T17:38:00Z</cp:lastPrinted>
  <dcterms:created xsi:type="dcterms:W3CDTF">2026-01-28T21:46:00Z</dcterms:created>
  <dcterms:modified xsi:type="dcterms:W3CDTF">2026-01-28T21:46:00Z</dcterms:modified>
</cp:coreProperties>
</file>