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A3327" w:rsidRDefault="002A3327" w:rsidP="002A332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PEREZ MIER SERGIO</w:t>
      </w:r>
    </w:p>
    <w:p w:rsidR="002A3327" w:rsidRDefault="002A3327" w:rsidP="002A332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A3327" w:rsidRDefault="002A3327" w:rsidP="002A332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A3327" w:rsidRDefault="002A3327" w:rsidP="002A332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A3327" w:rsidP="002A332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1128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Componentes y Equipos para Distribución y Sistemas de Acondicionamiento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A3327">
        <w:rPr>
          <w:rFonts w:ascii="Times New Roman" w:hAnsi="Times New Roman"/>
          <w:b/>
          <w:szCs w:val="24"/>
        </w:rPr>
        <w:t>física</w:t>
      </w:r>
      <w:r w:rsidR="002A332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525EB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A3327">
        <w:rPr>
          <w:rFonts w:ascii="Times New Roman" w:hAnsi="Times New Roman"/>
          <w:b/>
          <w:szCs w:val="24"/>
        </w:rPr>
        <w:t>física</w:t>
      </w:r>
      <w:r w:rsidR="002A332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872" w:rsidRDefault="00CB3872">
      <w:r>
        <w:separator/>
      </w:r>
    </w:p>
  </w:endnote>
  <w:endnote w:type="continuationSeparator" w:id="0">
    <w:p w:rsidR="00CB3872" w:rsidRDefault="00CB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872" w:rsidRDefault="00CB3872">
      <w:r>
        <w:separator/>
      </w:r>
    </w:p>
  </w:footnote>
  <w:footnote w:type="continuationSeparator" w:id="0">
    <w:p w:rsidR="00CB3872" w:rsidRDefault="00CB3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410B3B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2026-05-19T22:38:00Z</cp:lastPrinted>
  <dcterms:created xsi:type="dcterms:W3CDTF">2026-05-22T15:31:00Z</dcterms:created>
  <dcterms:modified xsi:type="dcterms:W3CDTF">2026-05-22T15:33:00Z</dcterms:modified>
</cp:coreProperties>
</file>