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04135" w:rsidRDefault="00904135" w:rsidP="0090413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REDES Y ACCESORIOS COMPUTACIONALES, S.A. DE C.V.</w:t>
      </w:r>
    </w:p>
    <w:p w:rsidR="00904135" w:rsidRDefault="00904135" w:rsidP="0090413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04135" w:rsidRDefault="00904135" w:rsidP="0090413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04135" w:rsidRDefault="00904135" w:rsidP="0090413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04135" w:rsidP="0090413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 w:rsidR="00090A06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04135">
        <w:rPr>
          <w:rFonts w:ascii="Times New Roman" w:hAnsi="Times New Roman"/>
          <w:b/>
          <w:szCs w:val="24"/>
        </w:rPr>
        <w:t>moral</w:t>
      </w:r>
      <w:r w:rsidR="0090413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04135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04135">
        <w:rPr>
          <w:rFonts w:ascii="Times New Roman" w:hAnsi="Times New Roman"/>
          <w:b/>
          <w:szCs w:val="24"/>
        </w:rPr>
        <w:t>moral</w:t>
      </w:r>
      <w:r w:rsidR="0090413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EDE" w:rsidRDefault="00141EDE">
      <w:r>
        <w:separator/>
      </w:r>
    </w:p>
  </w:endnote>
  <w:endnote w:type="continuationSeparator" w:id="0">
    <w:p w:rsidR="00141EDE" w:rsidRDefault="0014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EDE" w:rsidRDefault="00141EDE">
      <w:r>
        <w:separator/>
      </w:r>
    </w:p>
  </w:footnote>
  <w:footnote w:type="continuationSeparator" w:id="0">
    <w:p w:rsidR="00141EDE" w:rsidRDefault="0014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52D4CD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2026-02-20T16:27:00Z</dcterms:created>
  <dcterms:modified xsi:type="dcterms:W3CDTF">2026-02-20T16:27:00Z</dcterms:modified>
</cp:coreProperties>
</file>