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349BC" w:rsidRDefault="007349BC" w:rsidP="007349B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IMPULSORA DE RENTAS Y SERVICIOS, S.A. DE C.V.</w:t>
      </w:r>
    </w:p>
    <w:p w:rsidR="007349BC" w:rsidRDefault="007349BC" w:rsidP="007349B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7349BC" w:rsidRDefault="007349BC" w:rsidP="007349B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349BC" w:rsidRDefault="007349BC" w:rsidP="007349B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349BC" w:rsidP="007349B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1388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de Audio y Video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6173C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320" w:rsidRDefault="00D83320">
      <w:r>
        <w:separator/>
      </w:r>
    </w:p>
  </w:endnote>
  <w:endnote w:type="continuationSeparator" w:id="0">
    <w:p w:rsidR="00D83320" w:rsidRDefault="00D8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320" w:rsidRDefault="00D83320">
      <w:r>
        <w:separator/>
      </w:r>
    </w:p>
  </w:footnote>
  <w:footnote w:type="continuationSeparator" w:id="0">
    <w:p w:rsidR="00D83320" w:rsidRDefault="00D8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444FE3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2026-05-22T16:20:00Z</dcterms:created>
  <dcterms:modified xsi:type="dcterms:W3CDTF">2026-05-22T16:20:00Z</dcterms:modified>
</cp:coreProperties>
</file>