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1535F" w:rsidRDefault="0071535F" w:rsidP="0071535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EMERGENCIA MEDICA PROFESIONAL, S.C.</w:t>
      </w:r>
    </w:p>
    <w:p w:rsidR="0071535F" w:rsidRDefault="0071535F" w:rsidP="0071535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1535F" w:rsidRDefault="0071535F" w:rsidP="0071535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1535F" w:rsidRDefault="0071535F" w:rsidP="0071535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1535F" w:rsidP="0071535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1984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Salud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1535F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5E1103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1535F">
        <w:rPr>
          <w:rFonts w:ascii="Times New Roman" w:hAnsi="Times New Roman"/>
          <w:b/>
          <w:szCs w:val="24"/>
        </w:rPr>
        <w:t>moral</w:t>
      </w:r>
      <w:r w:rsidR="0071535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089" w:rsidRDefault="00D50089">
      <w:r>
        <w:separator/>
      </w:r>
    </w:p>
  </w:endnote>
  <w:endnote w:type="continuationSeparator" w:id="0">
    <w:p w:rsidR="00D50089" w:rsidRDefault="00D5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089" w:rsidRDefault="00D50089">
      <w:r>
        <w:separator/>
      </w:r>
    </w:p>
  </w:footnote>
  <w:footnote w:type="continuationSeparator" w:id="0">
    <w:p w:rsidR="00D50089" w:rsidRDefault="00D5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0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089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A22EC7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2026-04-27T17:06:00Z</dcterms:created>
  <dcterms:modified xsi:type="dcterms:W3CDTF">2026-04-30T18:45:00Z</dcterms:modified>
</cp:coreProperties>
</file>