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C511D" w:rsidRDefault="007C511D" w:rsidP="007C511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CHAIRE MATTAR MARTHA LILIANA.</w:t>
      </w:r>
    </w:p>
    <w:p w:rsidR="007C511D" w:rsidRDefault="007C511D" w:rsidP="007C511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C511D" w:rsidRDefault="007C511D" w:rsidP="007C511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C511D" w:rsidRDefault="007C511D" w:rsidP="007C511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C511D" w:rsidP="007C511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2412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Servicios de Instalaciones y Mantenimiento</w:t>
      </w:r>
      <w:r w:rsidR="00326200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7C511D">
        <w:rPr>
          <w:rFonts w:ascii="Times New Roman" w:hAnsi="Times New Roman"/>
          <w:b/>
          <w:szCs w:val="24"/>
        </w:rPr>
        <w:t>física</w:t>
      </w:r>
      <w:r w:rsidR="007C511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0709E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7C511D">
        <w:rPr>
          <w:rFonts w:ascii="Times New Roman" w:hAnsi="Times New Roman"/>
          <w:b/>
          <w:szCs w:val="24"/>
        </w:rPr>
        <w:t>física</w:t>
      </w:r>
      <w:r w:rsidR="007C511D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200">
        <w:rPr>
          <w:rFonts w:ascii="Times New Roman" w:hAnsi="Times New Roman"/>
          <w:sz w:val="24"/>
          <w:szCs w:val="24"/>
        </w:rPr>
        <w:t>19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193" w:rsidRDefault="00381193">
      <w:r>
        <w:separator/>
      </w:r>
    </w:p>
  </w:endnote>
  <w:endnote w:type="continuationSeparator" w:id="0">
    <w:p w:rsidR="00381193" w:rsidRDefault="00381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193" w:rsidRDefault="00381193">
      <w:r>
        <w:separator/>
      </w:r>
    </w:p>
  </w:footnote>
  <w:footnote w:type="continuationSeparator" w:id="0">
    <w:p w:rsidR="00381193" w:rsidRDefault="00381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BE3443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2026-02-19T21:54:00Z</dcterms:created>
  <dcterms:modified xsi:type="dcterms:W3CDTF">2026-02-19T21:54:00Z</dcterms:modified>
</cp:coreProperties>
</file>