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85F89" w:rsidRDefault="00B85F89" w:rsidP="00B85F8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VALDEZ GARCIA GEMA ELIZABETH</w:t>
      </w:r>
    </w:p>
    <w:p w:rsidR="00B85F89" w:rsidRDefault="00B85F89" w:rsidP="00B85F8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85F89" w:rsidRDefault="00B85F89" w:rsidP="00B85F8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85F89" w:rsidRDefault="00B85F89" w:rsidP="00B85F8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85F89" w:rsidP="00B85F8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2859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de Alimentación y Entretenimiento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85F89">
        <w:rPr>
          <w:rFonts w:ascii="Times New Roman" w:hAnsi="Times New Roman"/>
          <w:b/>
          <w:szCs w:val="24"/>
        </w:rPr>
        <w:t>física</w:t>
      </w:r>
      <w:r w:rsidR="00B85F8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85F89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85F89">
        <w:rPr>
          <w:rFonts w:ascii="Times New Roman" w:hAnsi="Times New Roman"/>
          <w:b/>
          <w:szCs w:val="24"/>
        </w:rPr>
        <w:t>física</w:t>
      </w:r>
      <w:r w:rsidR="00B85F8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A60" w:rsidRDefault="00802A60">
      <w:r>
        <w:separator/>
      </w:r>
    </w:p>
  </w:endnote>
  <w:endnote w:type="continuationSeparator" w:id="0">
    <w:p w:rsidR="00802A60" w:rsidRDefault="0080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A60" w:rsidRDefault="00802A60">
      <w:r>
        <w:separator/>
      </w:r>
    </w:p>
  </w:footnote>
  <w:footnote w:type="continuationSeparator" w:id="0">
    <w:p w:rsidR="00802A60" w:rsidRDefault="0080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A60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5F89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F83773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2026-02-20T16:37:00Z</dcterms:created>
  <dcterms:modified xsi:type="dcterms:W3CDTF">2026-02-20T16:37:00Z</dcterms:modified>
</cp:coreProperties>
</file>