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A50C3" w:rsidRDefault="00EA50C3" w:rsidP="00EA50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NAJERA DE HOYOS JORGE ALBERTO</w:t>
      </w:r>
    </w:p>
    <w:p w:rsidR="00EA50C3" w:rsidRDefault="00EA50C3" w:rsidP="00EA50C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A50C3" w:rsidRDefault="00EA50C3" w:rsidP="00EA50C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A50C3" w:rsidRDefault="00EA50C3" w:rsidP="00EA50C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A50C3" w:rsidP="00EA50C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3018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Alimentación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A50C3">
        <w:rPr>
          <w:rFonts w:ascii="Times New Roman" w:hAnsi="Times New Roman"/>
          <w:b/>
          <w:szCs w:val="24"/>
        </w:rPr>
        <w:t>física</w:t>
      </w:r>
      <w:r w:rsidR="00EA50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A50C3">
        <w:rPr>
          <w:rFonts w:ascii="Times New Roman" w:hAnsi="Times New Roman"/>
          <w:b/>
          <w:szCs w:val="24"/>
        </w:rPr>
        <w:t>física</w:t>
      </w:r>
      <w:r w:rsidR="00EA50C3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66749">
        <w:rPr>
          <w:rFonts w:ascii="Times New Roman" w:hAnsi="Times New Roman"/>
          <w:sz w:val="24"/>
          <w:szCs w:val="24"/>
        </w:rPr>
        <w:t>28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ACE" w:rsidRDefault="00594ACE">
      <w:r>
        <w:separator/>
      </w:r>
    </w:p>
  </w:endnote>
  <w:endnote w:type="continuationSeparator" w:id="0">
    <w:p w:rsidR="00594ACE" w:rsidRDefault="0059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ACE" w:rsidRDefault="00594ACE">
      <w:r>
        <w:separator/>
      </w:r>
    </w:p>
  </w:footnote>
  <w:footnote w:type="continuationSeparator" w:id="0">
    <w:p w:rsidR="00594ACE" w:rsidRDefault="00594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2026-01-28T22:14:00Z</dcterms:created>
  <dcterms:modified xsi:type="dcterms:W3CDTF">2026-01-28T22:14:00Z</dcterms:modified>
</cp:coreProperties>
</file>