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1074C" w:rsidRDefault="0091074C" w:rsidP="0091074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SOLUCIONES CON ENERGIA RENOVABLE SOL, S.A. DE C.V.</w:t>
      </w:r>
    </w:p>
    <w:p w:rsidR="0091074C" w:rsidRDefault="0091074C" w:rsidP="0091074C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1074C" w:rsidRDefault="0091074C" w:rsidP="0091074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1074C" w:rsidRDefault="0091074C" w:rsidP="0091074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1074C" w:rsidP="0091074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3083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Maquinaria y Accesorios para Generación y Distribución de Energía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14B4">
        <w:rPr>
          <w:rFonts w:ascii="Times New Roman" w:hAnsi="Times New Roman"/>
          <w:b/>
          <w:szCs w:val="24"/>
        </w:rPr>
        <w:t>moral</w:t>
      </w:r>
      <w:r w:rsidR="003114B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764BB1">
        <w:rPr>
          <w:rFonts w:ascii="Times New Roman" w:hAnsi="Times New Roman"/>
          <w:b/>
          <w:bCs/>
          <w:sz w:val="28"/>
          <w:szCs w:val="28"/>
        </w:rPr>
        <w:t>Noviembre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14B4">
        <w:rPr>
          <w:rFonts w:ascii="Times New Roman" w:hAnsi="Times New Roman"/>
          <w:b/>
          <w:szCs w:val="24"/>
        </w:rPr>
        <w:t>moral</w:t>
      </w:r>
      <w:r w:rsidR="003114B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314D5">
        <w:rPr>
          <w:rFonts w:ascii="Times New Roman" w:hAnsi="Times New Roman"/>
          <w:sz w:val="24"/>
          <w:szCs w:val="24"/>
        </w:rPr>
        <w:t>19</w:t>
      </w:r>
      <w:r w:rsidR="0029069A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ADC" w:rsidRDefault="00423ADC">
      <w:r>
        <w:separator/>
      </w:r>
    </w:p>
  </w:endnote>
  <w:endnote w:type="continuationSeparator" w:id="0">
    <w:p w:rsidR="00423ADC" w:rsidRDefault="00423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ADC" w:rsidRDefault="00423ADC">
      <w:r>
        <w:separator/>
      </w:r>
    </w:p>
  </w:footnote>
  <w:footnote w:type="continuationSeparator" w:id="0">
    <w:p w:rsidR="00423ADC" w:rsidRDefault="00423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1C6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4B4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ADC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D40"/>
    <w:rsid w:val="00530EAB"/>
    <w:rsid w:val="00530FD5"/>
    <w:rsid w:val="005310D8"/>
    <w:rsid w:val="005314D5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93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0FC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BB1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4A82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39F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74C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1B9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44C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4D2C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022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734022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2026-01-08T19:19:00Z</dcterms:created>
  <dcterms:modified xsi:type="dcterms:W3CDTF">2026-01-08T19:19:00Z</dcterms:modified>
</cp:coreProperties>
</file>