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D66EA0" w:rsidRDefault="00D66EA0" w:rsidP="00D66EA0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IMAGEN GRAFICA APLICADA, S.A. DE C.V.</w:t>
      </w:r>
    </w:p>
    <w:p w:rsidR="00D66EA0" w:rsidRDefault="00D66EA0" w:rsidP="00D66EA0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D66EA0" w:rsidRDefault="00D66EA0" w:rsidP="00D66EA0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D66EA0" w:rsidRDefault="00D66EA0" w:rsidP="00D66EA0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D66EA0" w:rsidP="00D66EA0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3116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Publicaciones Impresas Publicaciones Electrónicas y Accesorios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D66EA0">
        <w:rPr>
          <w:rFonts w:ascii="Times New Roman" w:hAnsi="Times New Roman"/>
          <w:b/>
          <w:szCs w:val="24"/>
        </w:rPr>
        <w:t>moral</w:t>
      </w:r>
      <w:r w:rsidR="00D66EA0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F76836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D66EA0">
        <w:rPr>
          <w:rFonts w:ascii="Times New Roman" w:hAnsi="Times New Roman"/>
          <w:b/>
          <w:szCs w:val="24"/>
        </w:rPr>
        <w:t>moral</w:t>
      </w:r>
      <w:r w:rsidR="00D66EA0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60093">
        <w:rPr>
          <w:rFonts w:ascii="Times New Roman" w:hAnsi="Times New Roman"/>
          <w:sz w:val="24"/>
          <w:szCs w:val="24"/>
        </w:rPr>
        <w:t>07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10A" w:rsidRDefault="0070310A">
      <w:r>
        <w:separator/>
      </w:r>
    </w:p>
  </w:endnote>
  <w:endnote w:type="continuationSeparator" w:id="0">
    <w:p w:rsidR="0070310A" w:rsidRDefault="00703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10A" w:rsidRDefault="0070310A">
      <w:r>
        <w:separator/>
      </w:r>
    </w:p>
  </w:footnote>
  <w:footnote w:type="continuationSeparator" w:id="0">
    <w:p w:rsidR="0070310A" w:rsidRDefault="00703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D25FAA6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2026-05-07T18:11:00Z</dcterms:created>
  <dcterms:modified xsi:type="dcterms:W3CDTF">2026-05-07T18:11:00Z</dcterms:modified>
</cp:coreProperties>
</file>