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BA1F4F" w:rsidRDefault="00BA1F4F" w:rsidP="00BA1F4F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MARIN FLORES ADALBERTO</w:t>
      </w:r>
    </w:p>
    <w:p w:rsidR="00BA1F4F" w:rsidRDefault="00BA1F4F" w:rsidP="00BA1F4F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BA1F4F" w:rsidRDefault="00BA1F4F" w:rsidP="00BA1F4F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BA1F4F" w:rsidRDefault="00BA1F4F" w:rsidP="00BA1F4F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BA1F4F" w:rsidP="00BA1F4F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3381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>Publicaciones Impresas Publicaciones Electrónicas y Accesorios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92717C">
        <w:rPr>
          <w:rFonts w:ascii="Times New Roman" w:hAnsi="Times New Roman"/>
          <w:b/>
          <w:szCs w:val="24"/>
        </w:rPr>
        <w:t>física</w:t>
      </w:r>
      <w:r w:rsidR="0092717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BA1F4F">
        <w:rPr>
          <w:rFonts w:ascii="Times New Roman" w:hAnsi="Times New Roman"/>
          <w:b/>
          <w:bCs/>
          <w:sz w:val="28"/>
          <w:szCs w:val="28"/>
        </w:rPr>
        <w:t>Abril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>per</w:t>
      </w:r>
      <w:bookmarkStart w:id="0" w:name="_GoBack"/>
      <w:bookmarkEnd w:id="0"/>
      <w:r w:rsidR="007F6BFD" w:rsidRPr="007F6BFD">
        <w:rPr>
          <w:rFonts w:ascii="Times New Roman" w:hAnsi="Times New Roman"/>
          <w:b/>
          <w:szCs w:val="24"/>
        </w:rPr>
        <w:t xml:space="preserve">sona </w:t>
      </w:r>
      <w:r w:rsidR="0092717C">
        <w:rPr>
          <w:rFonts w:ascii="Times New Roman" w:hAnsi="Times New Roman"/>
          <w:b/>
          <w:szCs w:val="24"/>
        </w:rPr>
        <w:t>física</w:t>
      </w:r>
      <w:r w:rsidR="0092717C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2717C">
        <w:rPr>
          <w:rFonts w:ascii="Times New Roman" w:hAnsi="Times New Roman"/>
          <w:sz w:val="24"/>
          <w:szCs w:val="24"/>
        </w:rPr>
        <w:t>19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C7B" w:rsidRDefault="00F67C7B">
      <w:r>
        <w:separator/>
      </w:r>
    </w:p>
  </w:endnote>
  <w:endnote w:type="continuationSeparator" w:id="0">
    <w:p w:rsidR="00F67C7B" w:rsidRDefault="00F67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C7B" w:rsidRDefault="00F67C7B">
      <w:r>
        <w:separator/>
      </w:r>
    </w:p>
  </w:footnote>
  <w:footnote w:type="continuationSeparator" w:id="0">
    <w:p w:rsidR="00F67C7B" w:rsidRDefault="00F67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680514A9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2026-05-18T18:24:00Z</cp:lastPrinted>
  <dcterms:created xsi:type="dcterms:W3CDTF">2026-05-19T16:20:00Z</dcterms:created>
  <dcterms:modified xsi:type="dcterms:W3CDTF">2026-05-19T16:20:00Z</dcterms:modified>
</cp:coreProperties>
</file>