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51447" w:rsidRDefault="00551447" w:rsidP="0055144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LUNA CASTILLO NICOLAS TOLENTINO </w:t>
      </w:r>
    </w:p>
    <w:p w:rsidR="00551447" w:rsidRDefault="00551447" w:rsidP="0055144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51447" w:rsidRDefault="00551447" w:rsidP="0055144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51447" w:rsidRDefault="00551447" w:rsidP="0055144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51447" w:rsidP="0055144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3414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Telecomunicaciones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51447">
        <w:rPr>
          <w:rFonts w:ascii="Times New Roman" w:hAnsi="Times New Roman"/>
          <w:b/>
          <w:szCs w:val="24"/>
        </w:rPr>
        <w:t>física</w:t>
      </w:r>
      <w:r w:rsidR="0055144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551447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51447">
        <w:rPr>
          <w:rFonts w:ascii="Times New Roman" w:hAnsi="Times New Roman"/>
          <w:b/>
          <w:szCs w:val="24"/>
        </w:rPr>
        <w:t>física</w:t>
      </w:r>
      <w:r w:rsidR="0055144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AA4" w:rsidRDefault="005F5AA4">
      <w:r>
        <w:separator/>
      </w:r>
    </w:p>
  </w:endnote>
  <w:endnote w:type="continuationSeparator" w:id="0">
    <w:p w:rsidR="005F5AA4" w:rsidRDefault="005F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AA4" w:rsidRDefault="005F5AA4">
      <w:r>
        <w:separator/>
      </w:r>
    </w:p>
  </w:footnote>
  <w:footnote w:type="continuationSeparator" w:id="0">
    <w:p w:rsidR="005F5AA4" w:rsidRDefault="005F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6D0FA3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2026-03-18T15:43:00Z</dcterms:created>
  <dcterms:modified xsi:type="dcterms:W3CDTF">2026-03-18T15:43:00Z</dcterms:modified>
</cp:coreProperties>
</file>