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22218" w:rsidRDefault="00A22218" w:rsidP="00A2221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ESPECIALISTAS EN ESTERILIZACION Y ENVASE, S.A. DE C.V.</w:t>
      </w:r>
    </w:p>
    <w:p w:rsidR="00A22218" w:rsidRDefault="00A22218" w:rsidP="00A2221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22218" w:rsidRDefault="00A22218" w:rsidP="00A2221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22218" w:rsidRDefault="00A22218" w:rsidP="00A2221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22218" w:rsidP="00A2221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3615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 Médico, Accesorios y Suministros</w:t>
      </w:r>
      <w:r w:rsidR="00111AAF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A22218">
        <w:rPr>
          <w:rFonts w:ascii="Times New Roman" w:hAnsi="Times New Roman"/>
          <w:b/>
          <w:bCs/>
          <w:sz w:val="28"/>
          <w:szCs w:val="28"/>
        </w:rPr>
        <w:t>Diciembre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D91" w:rsidRDefault="00593D91">
      <w:r>
        <w:separator/>
      </w:r>
    </w:p>
  </w:endnote>
  <w:endnote w:type="continuationSeparator" w:id="0">
    <w:p w:rsidR="00593D91" w:rsidRDefault="0059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D91" w:rsidRDefault="00593D91">
      <w:r>
        <w:separator/>
      </w:r>
    </w:p>
  </w:footnote>
  <w:footnote w:type="continuationSeparator" w:id="0">
    <w:p w:rsidR="00593D91" w:rsidRDefault="00593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3D9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218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18715C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2026-02-18T16:06:00Z</dcterms:created>
  <dcterms:modified xsi:type="dcterms:W3CDTF">2026-02-18T16:06:00Z</dcterms:modified>
</cp:coreProperties>
</file>