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893237" w:rsidRDefault="00893237" w:rsidP="00893237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TRANSPORTES TAMAULIPAS, S.A. DE C.V.</w:t>
      </w:r>
    </w:p>
    <w:p w:rsidR="00893237" w:rsidRDefault="00893237" w:rsidP="00893237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893237" w:rsidRDefault="00893237" w:rsidP="00893237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893237" w:rsidRDefault="00893237" w:rsidP="00893237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893237" w:rsidP="00893237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3684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>Servicios de Transporte</w:t>
      </w:r>
      <w:r w:rsidR="006D4762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893237">
        <w:rPr>
          <w:rFonts w:ascii="Times New Roman" w:hAnsi="Times New Roman"/>
          <w:b/>
          <w:bCs/>
          <w:sz w:val="28"/>
          <w:szCs w:val="28"/>
        </w:rPr>
        <w:t>Marzo</w:t>
      </w:r>
      <w:r w:rsidR="00DF73DE"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893237">
        <w:rPr>
          <w:rFonts w:ascii="Times New Roman" w:hAnsi="Times New Roman"/>
          <w:b/>
          <w:szCs w:val="24"/>
        </w:rPr>
        <w:t>moral</w:t>
      </w:r>
      <w:r w:rsidR="00893237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A946B0" w:rsidRDefault="00A946B0" w:rsidP="00303058">
      <w:pPr>
        <w:rPr>
          <w:rFonts w:ascii="Times New Roman" w:hAnsi="Times New Roman"/>
          <w:szCs w:val="24"/>
        </w:rPr>
      </w:pPr>
    </w:p>
    <w:p w:rsidR="00A946B0" w:rsidRPr="003C67B3" w:rsidRDefault="00A946B0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2A3327">
        <w:rPr>
          <w:rFonts w:ascii="Times New Roman" w:hAnsi="Times New Roman"/>
          <w:sz w:val="24"/>
          <w:szCs w:val="24"/>
        </w:rPr>
        <w:t>22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D24" w:rsidRDefault="00DA0D24">
      <w:r>
        <w:separator/>
      </w:r>
    </w:p>
  </w:endnote>
  <w:endnote w:type="continuationSeparator" w:id="0">
    <w:p w:rsidR="00DA0D24" w:rsidRDefault="00DA0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D24" w:rsidRDefault="00DA0D24">
      <w:r>
        <w:separator/>
      </w:r>
    </w:p>
  </w:footnote>
  <w:footnote w:type="continuationSeparator" w:id="0">
    <w:p w:rsidR="00DA0D24" w:rsidRDefault="00DA0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7BB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129"/>
    <w:rsid w:val="0004429E"/>
    <w:rsid w:val="0004493E"/>
    <w:rsid w:val="000449F5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2E7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4FD1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924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DE9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4E8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0E9A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B78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67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327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4E9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7A9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14F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6E9D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914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5EB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425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676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5C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D9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1BA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5EED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9E7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974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0B2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0C16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762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2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9BC"/>
    <w:rsid w:val="00734B94"/>
    <w:rsid w:val="00734C9E"/>
    <w:rsid w:val="00734D65"/>
    <w:rsid w:val="00734E12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8B1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25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5B3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60D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6B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23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6D1D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61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6E26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2FF7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29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2AC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29D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954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926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A81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4B75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6B0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139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D26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80D"/>
    <w:rsid w:val="00B769E1"/>
    <w:rsid w:val="00B76B69"/>
    <w:rsid w:val="00B76C85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1F4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168E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48C"/>
    <w:rsid w:val="00C3569E"/>
    <w:rsid w:val="00C358F3"/>
    <w:rsid w:val="00C35D4F"/>
    <w:rsid w:val="00C361E8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1C27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73C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558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872"/>
    <w:rsid w:val="00CB3F54"/>
    <w:rsid w:val="00CB3F65"/>
    <w:rsid w:val="00CB42D8"/>
    <w:rsid w:val="00CB43F8"/>
    <w:rsid w:val="00CB4782"/>
    <w:rsid w:val="00CB483F"/>
    <w:rsid w:val="00CB49A8"/>
    <w:rsid w:val="00CB52DF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ECB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0A3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5F52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32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D24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3DE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2C8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52C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5D32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1F1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C7B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CA1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054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69E6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9E3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5837FE6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3</cp:revision>
  <cp:lastPrinted>2026-05-19T22:38:00Z</cp:lastPrinted>
  <dcterms:created xsi:type="dcterms:W3CDTF">2026-05-22T17:30:00Z</dcterms:created>
  <dcterms:modified xsi:type="dcterms:W3CDTF">2026-05-22T17:30:00Z</dcterms:modified>
</cp:coreProperties>
</file>