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14BF1" w:rsidRDefault="00514BF1" w:rsidP="00514BF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MONTERREY ARTE GRAFICO, S.A.</w:t>
      </w:r>
    </w:p>
    <w:p w:rsidR="00514BF1" w:rsidRDefault="00514BF1" w:rsidP="00514BF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514BF1" w:rsidRDefault="00514BF1" w:rsidP="00514BF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14BF1" w:rsidRDefault="00514BF1" w:rsidP="00514BF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14BF1" w:rsidP="00514BF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3687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Equipos y Suministros para Impresión</w:t>
      </w:r>
      <w:r w:rsidR="00111AAF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514BF1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6F9" w:rsidRDefault="001576F9">
      <w:r>
        <w:separator/>
      </w:r>
    </w:p>
  </w:endnote>
  <w:endnote w:type="continuationSeparator" w:id="0">
    <w:p w:rsidR="001576F9" w:rsidRDefault="0015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6F9" w:rsidRDefault="001576F9">
      <w:r>
        <w:separator/>
      </w:r>
    </w:p>
  </w:footnote>
  <w:footnote w:type="continuationSeparator" w:id="0">
    <w:p w:rsidR="001576F9" w:rsidRDefault="00157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576F9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4BF1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3D9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218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2ED5D0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2026-02-18T17:10:00Z</dcterms:created>
  <dcterms:modified xsi:type="dcterms:W3CDTF">2026-02-18T17:10:00Z</dcterms:modified>
</cp:coreProperties>
</file>