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22219" w:rsidRDefault="00B22219" w:rsidP="00B2221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GONZALEZ GARZA ROSA LILA</w:t>
      </w:r>
    </w:p>
    <w:p w:rsidR="00B22219" w:rsidRDefault="00B22219" w:rsidP="00B2221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22219" w:rsidRDefault="00B22219" w:rsidP="00B2221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22219" w:rsidRDefault="00B22219" w:rsidP="00B2221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22219" w:rsidP="00B2221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3752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Uniformes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22219">
        <w:rPr>
          <w:rFonts w:ascii="Times New Roman" w:hAnsi="Times New Roman"/>
          <w:b/>
          <w:szCs w:val="24"/>
        </w:rPr>
        <w:t>física</w:t>
      </w:r>
      <w:r w:rsidR="00B2221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22219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22219">
        <w:rPr>
          <w:rFonts w:ascii="Times New Roman" w:hAnsi="Times New Roman"/>
          <w:b/>
          <w:szCs w:val="24"/>
        </w:rPr>
        <w:t>física</w:t>
      </w:r>
      <w:r w:rsidR="00B2221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bookmarkStart w:id="0" w:name="_GoBack"/>
      <w:bookmarkEnd w:id="0"/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989" w:rsidRDefault="00C63989">
      <w:r>
        <w:separator/>
      </w:r>
    </w:p>
  </w:endnote>
  <w:endnote w:type="continuationSeparator" w:id="0">
    <w:p w:rsidR="00C63989" w:rsidRDefault="00C6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989" w:rsidRDefault="00C63989">
      <w:r>
        <w:separator/>
      </w:r>
    </w:p>
  </w:footnote>
  <w:footnote w:type="continuationSeparator" w:id="0">
    <w:p w:rsidR="00C63989" w:rsidRDefault="00C6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3EFB3D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2026-03-18T15:34:00Z</dcterms:created>
  <dcterms:modified xsi:type="dcterms:W3CDTF">2026-03-18T15:34:00Z</dcterms:modified>
</cp:coreProperties>
</file>