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33A71" w:rsidRDefault="00733A71" w:rsidP="00733A7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TORRES RODRIGUEZ ARMANDO.    </w:t>
      </w:r>
    </w:p>
    <w:p w:rsidR="00733A71" w:rsidRDefault="00733A71" w:rsidP="00733A7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33A71" w:rsidRDefault="00733A71" w:rsidP="00733A7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33A71" w:rsidRDefault="00733A71" w:rsidP="00733A7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33A71" w:rsidP="00733A7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3840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Comunicación Social y Publicidad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33A71">
        <w:rPr>
          <w:rFonts w:ascii="Times New Roman" w:hAnsi="Times New Roman"/>
          <w:b/>
          <w:szCs w:val="24"/>
        </w:rPr>
        <w:t>física</w:t>
      </w:r>
      <w:r w:rsidR="00733A7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33A71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2766E4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33A71">
        <w:rPr>
          <w:rFonts w:ascii="Times New Roman" w:hAnsi="Times New Roman"/>
          <w:b/>
          <w:szCs w:val="24"/>
        </w:rPr>
        <w:t>física</w:t>
      </w:r>
      <w:r w:rsidR="00733A7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469" w:rsidRDefault="00A55469">
      <w:r>
        <w:separator/>
      </w:r>
    </w:p>
  </w:endnote>
  <w:endnote w:type="continuationSeparator" w:id="0">
    <w:p w:rsidR="00A55469" w:rsidRDefault="00A5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469" w:rsidRDefault="00A55469">
      <w:r>
        <w:separator/>
      </w:r>
    </w:p>
  </w:footnote>
  <w:footnote w:type="continuationSeparator" w:id="0">
    <w:p w:rsidR="00A55469" w:rsidRDefault="00A55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6E4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469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2AAAC7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2026-04-27T17:02:00Z</dcterms:created>
  <dcterms:modified xsi:type="dcterms:W3CDTF">2026-04-30T18:45:00Z</dcterms:modified>
</cp:coreProperties>
</file>