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53DC5" w:rsidRDefault="00C53DC5" w:rsidP="00C53DC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VALLEJO DOMINGUEZ JAIME    </w:t>
      </w:r>
    </w:p>
    <w:p w:rsidR="00C53DC5" w:rsidRDefault="00C53DC5" w:rsidP="00C53DC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53DC5" w:rsidRDefault="00C53DC5" w:rsidP="00C53DC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53DC5" w:rsidRDefault="00C53DC5" w:rsidP="00C53DC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53DC5" w:rsidP="00C53DC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3900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 de Alimentos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53DC5">
        <w:rPr>
          <w:rFonts w:ascii="Times New Roman" w:hAnsi="Times New Roman"/>
          <w:b/>
          <w:szCs w:val="24"/>
        </w:rPr>
        <w:t>física</w:t>
      </w:r>
      <w:r w:rsidR="00C53DC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53DC5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C471E8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53DC5">
        <w:rPr>
          <w:rFonts w:ascii="Times New Roman" w:hAnsi="Times New Roman"/>
          <w:b/>
          <w:szCs w:val="24"/>
        </w:rPr>
        <w:t>física</w:t>
      </w:r>
      <w:r w:rsidR="00C53DC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D38" w:rsidRDefault="008E0D38">
      <w:r>
        <w:separator/>
      </w:r>
    </w:p>
  </w:endnote>
  <w:endnote w:type="continuationSeparator" w:id="0">
    <w:p w:rsidR="008E0D38" w:rsidRDefault="008E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D38" w:rsidRDefault="008E0D38">
      <w:r>
        <w:separator/>
      </w:r>
    </w:p>
  </w:footnote>
  <w:footnote w:type="continuationSeparator" w:id="0">
    <w:p w:rsidR="008E0D38" w:rsidRDefault="008E0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0D38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1E8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434D9A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2026-04-27T15:52:00Z</dcterms:created>
  <dcterms:modified xsi:type="dcterms:W3CDTF">2026-04-30T18:43:00Z</dcterms:modified>
</cp:coreProperties>
</file>