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90E23" w:rsidRDefault="00890E23" w:rsidP="00890E2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COPIADORAS Y TECNOLOGIA LASER, S.A. DE C.V.    </w:t>
      </w:r>
    </w:p>
    <w:p w:rsidR="00890E23" w:rsidRDefault="00890E23" w:rsidP="00890E2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890E23" w:rsidRDefault="00890E23" w:rsidP="00890E2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90E23" w:rsidRDefault="00890E23" w:rsidP="00890E2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90E23" w:rsidP="00890E2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3920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de Oficina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90E23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54" w:rsidRDefault="006F6454">
      <w:r>
        <w:separator/>
      </w:r>
    </w:p>
  </w:endnote>
  <w:endnote w:type="continuationSeparator" w:id="0">
    <w:p w:rsidR="006F6454" w:rsidRDefault="006F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54" w:rsidRDefault="006F6454">
      <w:r>
        <w:separator/>
      </w:r>
    </w:p>
  </w:footnote>
  <w:footnote w:type="continuationSeparator" w:id="0">
    <w:p w:rsidR="006F6454" w:rsidRDefault="006F6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454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23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C0686D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2026-03-18T16:11:00Z</dcterms:created>
  <dcterms:modified xsi:type="dcterms:W3CDTF">2026-03-18T16:11:00Z</dcterms:modified>
</cp:coreProperties>
</file>