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31EE6" w:rsidRDefault="00B31EE6" w:rsidP="00B31EE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HERNANDEZ VALLADARES GANDHY SOL ANTONIO</w:t>
      </w:r>
    </w:p>
    <w:p w:rsidR="00B31EE6" w:rsidRDefault="00B31EE6" w:rsidP="00B31EE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31EE6" w:rsidRDefault="00B31EE6" w:rsidP="00B31EE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31EE6" w:rsidRDefault="00B31EE6" w:rsidP="00B31EE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31EE6" w:rsidP="00B31EE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4036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31EE6">
        <w:rPr>
          <w:rFonts w:ascii="Times New Roman" w:hAnsi="Times New Roman"/>
          <w:b/>
          <w:szCs w:val="24"/>
        </w:rPr>
        <w:t>física</w:t>
      </w:r>
      <w:r w:rsidR="00B31EE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31EE6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31EE6">
        <w:rPr>
          <w:rFonts w:ascii="Times New Roman" w:hAnsi="Times New Roman"/>
          <w:b/>
          <w:szCs w:val="24"/>
        </w:rPr>
        <w:t>física</w:t>
      </w:r>
      <w:r w:rsidR="00B31EE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AA4" w:rsidRDefault="004E7AA4">
      <w:r>
        <w:separator/>
      </w:r>
    </w:p>
  </w:endnote>
  <w:endnote w:type="continuationSeparator" w:id="0">
    <w:p w:rsidR="004E7AA4" w:rsidRDefault="004E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AA4" w:rsidRDefault="004E7AA4">
      <w:r>
        <w:separator/>
      </w:r>
    </w:p>
  </w:footnote>
  <w:footnote w:type="continuationSeparator" w:id="0">
    <w:p w:rsidR="004E7AA4" w:rsidRDefault="004E7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E7AA4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89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1EE6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88A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0DBA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C62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AFA4A6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2026-01-20T17:28:00Z</dcterms:created>
  <dcterms:modified xsi:type="dcterms:W3CDTF">2026-01-20T17:28:00Z</dcterms:modified>
</cp:coreProperties>
</file>