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404CA0" w:rsidRDefault="00404CA0" w:rsidP="00404CA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SILVER PRINT DE MONTERREY, S.A. DE C.V.</w:t>
      </w:r>
    </w:p>
    <w:p w:rsidR="00404CA0" w:rsidRDefault="00404CA0" w:rsidP="00404CA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04CA0" w:rsidRDefault="00404CA0" w:rsidP="00404CA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04CA0" w:rsidRDefault="00404CA0" w:rsidP="00404CA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04CA0" w:rsidP="00404CA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4086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 xml:space="preserve">Artículos Decorativos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83152">
        <w:rPr>
          <w:rFonts w:ascii="Times New Roman" w:hAnsi="Times New Roman"/>
          <w:b/>
          <w:szCs w:val="24"/>
        </w:rPr>
        <w:t>moral</w:t>
      </w:r>
      <w:r w:rsidR="0068315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04CA0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83152">
        <w:rPr>
          <w:rFonts w:ascii="Times New Roman" w:hAnsi="Times New Roman"/>
          <w:b/>
          <w:szCs w:val="24"/>
        </w:rPr>
        <w:t>moral</w:t>
      </w:r>
      <w:r w:rsidR="0068315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D1D" w:rsidRDefault="00E71D1D">
      <w:r>
        <w:separator/>
      </w:r>
    </w:p>
  </w:endnote>
  <w:endnote w:type="continuationSeparator" w:id="0">
    <w:p w:rsidR="00E71D1D" w:rsidRDefault="00E7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D1D" w:rsidRDefault="00E71D1D">
      <w:r>
        <w:separator/>
      </w:r>
    </w:p>
  </w:footnote>
  <w:footnote w:type="continuationSeparator" w:id="0">
    <w:p w:rsidR="00E71D1D" w:rsidRDefault="00E71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375952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2026-06-15T16:22:00Z</dcterms:created>
  <dcterms:modified xsi:type="dcterms:W3CDTF">2026-06-15T16:22:00Z</dcterms:modified>
</cp:coreProperties>
</file>