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628B5" w:rsidRDefault="00D628B5" w:rsidP="00D628B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CANTU RENTERIA YOLANDA</w:t>
      </w:r>
    </w:p>
    <w:p w:rsidR="00D628B5" w:rsidRDefault="00D628B5" w:rsidP="00D628B5">
      <w:pPr>
        <w:jc w:val="both"/>
        <w:rPr>
          <w:rFonts w:ascii="Times New Roman" w:hAnsi="Times New Roman"/>
          <w:b/>
          <w:szCs w:val="24"/>
          <w:lang w:val="es-MX"/>
        </w:rPr>
      </w:pPr>
    </w:p>
    <w:p w:rsidR="00D628B5" w:rsidRDefault="00D628B5" w:rsidP="00D628B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628B5" w:rsidRDefault="00D628B5" w:rsidP="00D628B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628B5" w:rsidP="00D628B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4088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Equipos y Suministros de Laboratorio, de Medición, de Observación y de Pruebas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628B5">
        <w:rPr>
          <w:rFonts w:ascii="Times New Roman" w:hAnsi="Times New Roman"/>
          <w:b/>
          <w:szCs w:val="24"/>
        </w:rPr>
        <w:t>física</w:t>
      </w:r>
      <w:r w:rsidR="00D628B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D49FE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628B5">
        <w:rPr>
          <w:rFonts w:ascii="Times New Roman" w:hAnsi="Times New Roman"/>
          <w:b/>
          <w:szCs w:val="24"/>
        </w:rPr>
        <w:t>física</w:t>
      </w:r>
      <w:r w:rsidR="00D628B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14F" w:rsidRDefault="0019114F">
      <w:r>
        <w:separator/>
      </w:r>
    </w:p>
  </w:endnote>
  <w:endnote w:type="continuationSeparator" w:id="0">
    <w:p w:rsidR="0019114F" w:rsidRDefault="0019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14F" w:rsidRDefault="0019114F">
      <w:r>
        <w:separator/>
      </w:r>
    </w:p>
  </w:footnote>
  <w:footnote w:type="continuationSeparator" w:id="0">
    <w:p w:rsidR="0019114F" w:rsidRDefault="00191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261C04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2026-04-30T18:47:00Z</dcterms:created>
  <dcterms:modified xsi:type="dcterms:W3CDTF">2026-04-30T18:47:00Z</dcterms:modified>
</cp:coreProperties>
</file>