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E662E" w:rsidRDefault="00EE662E" w:rsidP="00EE662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GRUPO EDITORIAL CRUCERO, S.A. DE C.V.</w:t>
      </w:r>
    </w:p>
    <w:p w:rsidR="00EE662E" w:rsidRDefault="00EE662E" w:rsidP="00EE662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E662E" w:rsidRDefault="00EE662E" w:rsidP="00EE662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E662E" w:rsidRDefault="00EE662E" w:rsidP="00EE662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E662E" w:rsidP="00EE662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4175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27B99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D46381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D95" w:rsidRDefault="00696D95">
      <w:r>
        <w:separator/>
      </w:r>
    </w:p>
  </w:endnote>
  <w:endnote w:type="continuationSeparator" w:id="0">
    <w:p w:rsidR="00696D95" w:rsidRDefault="0069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D95" w:rsidRDefault="00696D95">
      <w:r>
        <w:separator/>
      </w:r>
    </w:p>
  </w:footnote>
  <w:footnote w:type="continuationSeparator" w:id="0">
    <w:p w:rsidR="00696D95" w:rsidRDefault="00696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2026-02-17T20:58:00Z</dcterms:created>
  <dcterms:modified xsi:type="dcterms:W3CDTF">2026-02-17T20:58:00Z</dcterms:modified>
</cp:coreProperties>
</file>