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66749" w:rsidRDefault="00966749" w:rsidP="0096674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BLUEDRY, S.A. DE C.V.</w:t>
      </w:r>
    </w:p>
    <w:p w:rsidR="00966749" w:rsidRDefault="00966749" w:rsidP="0096674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66749" w:rsidRDefault="00966749" w:rsidP="0096674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66749" w:rsidRDefault="00966749" w:rsidP="0096674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66749" w:rsidP="0096674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4225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Edificación, Construcción de Instalaciones y Mantenimiento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66749">
        <w:rPr>
          <w:rFonts w:ascii="Times New Roman" w:hAnsi="Times New Roman"/>
          <w:sz w:val="24"/>
          <w:szCs w:val="24"/>
        </w:rPr>
        <w:t>28</w:t>
      </w:r>
      <w:bookmarkStart w:id="0" w:name="_GoBack"/>
      <w:bookmarkEnd w:id="0"/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5A8" w:rsidRDefault="005125A8">
      <w:r>
        <w:separator/>
      </w:r>
    </w:p>
  </w:endnote>
  <w:endnote w:type="continuationSeparator" w:id="0">
    <w:p w:rsidR="005125A8" w:rsidRDefault="0051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5A8" w:rsidRDefault="005125A8">
      <w:r>
        <w:separator/>
      </w:r>
    </w:p>
  </w:footnote>
  <w:footnote w:type="continuationSeparator" w:id="0">
    <w:p w:rsidR="005125A8" w:rsidRDefault="0051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E15405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2026-01-28T21:53:00Z</dcterms:created>
  <dcterms:modified xsi:type="dcterms:W3CDTF">2026-01-28T21:53:00Z</dcterms:modified>
</cp:coreProperties>
</file>