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10808" w:rsidRDefault="0052668E" w:rsidP="00210808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INSTRUMENTACION APLICADA INTEGRAL, S. DE R.L. DE C.V</w:t>
      </w:r>
      <w:r w:rsidR="00210808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210808" w:rsidRDefault="00210808" w:rsidP="00210808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10808" w:rsidRDefault="00210808" w:rsidP="00210808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10808" w:rsidRDefault="00210808" w:rsidP="00210808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10808" w:rsidP="00210808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2668E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2668E">
        <w:rPr>
          <w:rFonts w:ascii="Times New Roman" w:hAnsi="Times New Roman"/>
          <w:b/>
          <w:sz w:val="32"/>
          <w:szCs w:val="32"/>
        </w:rPr>
        <w:t>4278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52668E" w:rsidRPr="0052668E">
        <w:rPr>
          <w:rFonts w:ascii="Times New Roman" w:hAnsi="Times New Roman"/>
          <w:b/>
          <w:sz w:val="28"/>
          <w:szCs w:val="24"/>
        </w:rPr>
        <w:t>Equipos y Suministros de Laboratorio de Medición de Observación y de Pruebas</w:t>
      </w:r>
      <w:r w:rsidR="0052668E">
        <w:rPr>
          <w:rFonts w:ascii="Times New Roman" w:hAnsi="Times New Roman"/>
          <w:b/>
          <w:sz w:val="28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2668E">
        <w:rPr>
          <w:rFonts w:ascii="Times New Roman" w:hAnsi="Times New Roman"/>
          <w:b/>
          <w:szCs w:val="24"/>
        </w:rPr>
        <w:t>moral</w:t>
      </w:r>
      <w:r w:rsidR="0052668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138EC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2668E">
        <w:rPr>
          <w:rFonts w:ascii="Times New Roman" w:hAnsi="Times New Roman"/>
          <w:b/>
          <w:szCs w:val="24"/>
        </w:rPr>
        <w:t>moral</w:t>
      </w:r>
      <w:r w:rsidR="0052668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C7" w:rsidRDefault="001965C7">
      <w:r>
        <w:separator/>
      </w:r>
    </w:p>
  </w:endnote>
  <w:endnote w:type="continuationSeparator" w:id="0">
    <w:p w:rsidR="001965C7" w:rsidRDefault="0019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C7" w:rsidRDefault="001965C7">
      <w:r>
        <w:separator/>
      </w:r>
    </w:p>
  </w:footnote>
  <w:footnote w:type="continuationSeparator" w:id="0">
    <w:p w:rsidR="001965C7" w:rsidRDefault="0019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6AD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50C3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3D35"/>
    <w:rsid w:val="00194A0C"/>
    <w:rsid w:val="001959B5"/>
    <w:rsid w:val="00195C84"/>
    <w:rsid w:val="00195CD6"/>
    <w:rsid w:val="00195F41"/>
    <w:rsid w:val="00196566"/>
    <w:rsid w:val="001965C7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0808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BDC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68E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8EC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7BF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6C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0DC3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1EB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2FF48D5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2026-05-08T17:35:00Z</dcterms:created>
  <dcterms:modified xsi:type="dcterms:W3CDTF">2026-05-08T17:35:00Z</dcterms:modified>
</cp:coreProperties>
</file>