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95D32" w:rsidRDefault="00E95D32" w:rsidP="00E95D3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PROVEEDORA DE TEXTOS DE MONTERREY, S.A. DE C.V.</w:t>
      </w:r>
    </w:p>
    <w:p w:rsidR="00E95D32" w:rsidRDefault="00E95D32" w:rsidP="00E95D3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E95D32" w:rsidRDefault="00E95D32" w:rsidP="00E95D3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95D32" w:rsidRDefault="00E95D32" w:rsidP="00E95D3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95D32" w:rsidP="00E95D3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4357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Publicaciones Impresas, Publicaciones Electrónicas y Accesorios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95D32">
        <w:rPr>
          <w:rFonts w:ascii="Times New Roman" w:hAnsi="Times New Roman"/>
          <w:b/>
          <w:szCs w:val="24"/>
        </w:rPr>
        <w:t>moral</w:t>
      </w:r>
      <w:r w:rsidR="00E95D3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20E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95D32">
        <w:rPr>
          <w:rFonts w:ascii="Times New Roman" w:hAnsi="Times New Roman"/>
          <w:b/>
          <w:szCs w:val="24"/>
        </w:rPr>
        <w:t>moral</w:t>
      </w:r>
      <w:r w:rsidR="00E95D32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914" w:rsidRDefault="00402914">
      <w:r>
        <w:separator/>
      </w:r>
    </w:p>
  </w:endnote>
  <w:endnote w:type="continuationSeparator" w:id="0">
    <w:p w:rsidR="00402914" w:rsidRDefault="0040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914" w:rsidRDefault="00402914">
      <w:r>
        <w:separator/>
      </w:r>
    </w:p>
  </w:footnote>
  <w:footnote w:type="continuationSeparator" w:id="0">
    <w:p w:rsidR="00402914" w:rsidRDefault="00402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C50BDE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2026-05-22T16:35:00Z</dcterms:created>
  <dcterms:modified xsi:type="dcterms:W3CDTF">2026-05-22T16:35:00Z</dcterms:modified>
</cp:coreProperties>
</file>