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1969E8" w:rsidRDefault="001969E8" w:rsidP="001969E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RICHER, S.A.</w:t>
      </w:r>
    </w:p>
    <w:p w:rsidR="001969E8" w:rsidRDefault="001969E8" w:rsidP="001969E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969E8" w:rsidRDefault="001969E8" w:rsidP="001969E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969E8" w:rsidRDefault="001969E8" w:rsidP="001969E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969E8" w:rsidP="001969E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5103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Fabricación de Piezas Metálicas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969E8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D6E" w:rsidRDefault="00745D6E">
      <w:r>
        <w:separator/>
      </w:r>
    </w:p>
  </w:endnote>
  <w:endnote w:type="continuationSeparator" w:id="0">
    <w:p w:rsidR="00745D6E" w:rsidRDefault="0074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D6E" w:rsidRDefault="00745D6E">
      <w:r>
        <w:separator/>
      </w:r>
    </w:p>
  </w:footnote>
  <w:footnote w:type="continuationSeparator" w:id="0">
    <w:p w:rsidR="00745D6E" w:rsidRDefault="0074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754D4C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2026-06-15T16:02:00Z</dcterms:created>
  <dcterms:modified xsi:type="dcterms:W3CDTF">2026-06-15T16:02:00Z</dcterms:modified>
</cp:coreProperties>
</file>