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E0A7E" w:rsidRDefault="009E0A7E" w:rsidP="009E0A7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ELIZONDO PEÑA LEOBARDO EUSTOLIO   </w:t>
      </w:r>
    </w:p>
    <w:p w:rsidR="009E0A7E" w:rsidRDefault="009E0A7E" w:rsidP="009E0A7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E0A7E" w:rsidRDefault="009E0A7E" w:rsidP="009E0A7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E0A7E" w:rsidRDefault="009E0A7E" w:rsidP="009E0A7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E0A7E" w:rsidP="009E0A7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5109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</w:t>
      </w:r>
      <w:r>
        <w:rPr>
          <w:rFonts w:ascii="Times New Roman" w:hAnsi="Times New Roman"/>
          <w:b/>
          <w:sz w:val="28"/>
          <w:szCs w:val="24"/>
        </w:rPr>
        <w:t>s</w:t>
      </w:r>
      <w:r>
        <w:rPr>
          <w:rFonts w:ascii="Times New Roman" w:hAnsi="Times New Roman"/>
          <w:b/>
          <w:sz w:val="28"/>
          <w:szCs w:val="24"/>
        </w:rPr>
        <w:t xml:space="preserve"> de Alimentos</w:t>
      </w:r>
      <w:r w:rsidR="00050C0E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E0A7E">
        <w:rPr>
          <w:rFonts w:ascii="Times New Roman" w:hAnsi="Times New Roman"/>
          <w:b/>
          <w:szCs w:val="24"/>
        </w:rPr>
        <w:t>física</w:t>
      </w:r>
      <w:r w:rsidR="009E0A7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bookmarkStart w:id="0" w:name="_GoBack"/>
      <w:bookmarkEnd w:id="0"/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E0A7E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E0A7E">
        <w:rPr>
          <w:rFonts w:ascii="Times New Roman" w:hAnsi="Times New Roman"/>
          <w:b/>
          <w:szCs w:val="24"/>
        </w:rPr>
        <w:t>física</w:t>
      </w:r>
      <w:r w:rsidR="009E0A7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E8D" w:rsidRDefault="00E71E8D">
      <w:r>
        <w:separator/>
      </w:r>
    </w:p>
  </w:endnote>
  <w:endnote w:type="continuationSeparator" w:id="0">
    <w:p w:rsidR="00E71E8D" w:rsidRDefault="00E7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E8D" w:rsidRDefault="00E71E8D">
      <w:r>
        <w:separator/>
      </w:r>
    </w:p>
  </w:footnote>
  <w:footnote w:type="continuationSeparator" w:id="0">
    <w:p w:rsidR="00E71E8D" w:rsidRDefault="00E71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EC9986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2026-03-20T18:46:00Z</dcterms:created>
  <dcterms:modified xsi:type="dcterms:W3CDTF">2026-03-20T18:46:00Z</dcterms:modified>
</cp:coreProperties>
</file>