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46381" w:rsidRDefault="00D46381" w:rsidP="00D4638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CUELLAR CARVAJAL ROGELIO</w:t>
      </w:r>
    </w:p>
    <w:p w:rsidR="00D46381" w:rsidRDefault="00D46381" w:rsidP="00D4638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46381" w:rsidRDefault="00D46381" w:rsidP="00D4638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46381" w:rsidRDefault="00D46381" w:rsidP="00D4638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46381" w:rsidP="00D4638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5310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Equipo Médico, Accesorios y Suministros</w:t>
      </w:r>
      <w:r w:rsidR="00027B99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D46381">
        <w:rPr>
          <w:rFonts w:ascii="Times New Roman" w:hAnsi="Times New Roman"/>
          <w:b/>
          <w:szCs w:val="24"/>
        </w:rPr>
        <w:t>física</w:t>
      </w:r>
      <w:r w:rsidR="00D4638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46381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D46381">
        <w:rPr>
          <w:rFonts w:ascii="Times New Roman" w:hAnsi="Times New Roman"/>
          <w:b/>
          <w:szCs w:val="24"/>
        </w:rPr>
        <w:t>física</w:t>
      </w:r>
      <w:r w:rsidR="00D46381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E7B" w:rsidRDefault="00782E7B">
      <w:r>
        <w:separator/>
      </w:r>
    </w:p>
  </w:endnote>
  <w:endnote w:type="continuationSeparator" w:id="0">
    <w:p w:rsidR="00782E7B" w:rsidRDefault="0078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E7B" w:rsidRDefault="00782E7B">
      <w:r>
        <w:separator/>
      </w:r>
    </w:p>
  </w:footnote>
  <w:footnote w:type="continuationSeparator" w:id="0">
    <w:p w:rsidR="00782E7B" w:rsidRDefault="0078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001070E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2026-02-17T19:24:00Z</dcterms:created>
  <dcterms:modified xsi:type="dcterms:W3CDTF">2026-02-17T19:24:00Z</dcterms:modified>
</cp:coreProperties>
</file>