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F96049" w:rsidRDefault="00F96049" w:rsidP="00F9604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QUINTANILLA IBARRA ANGEL</w:t>
      </w:r>
    </w:p>
    <w:p w:rsidR="00F96049" w:rsidRDefault="00F96049" w:rsidP="00F9604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96049" w:rsidRDefault="00F96049" w:rsidP="00F9604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96049" w:rsidRDefault="00F96049" w:rsidP="00F9604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F96049" w:rsidP="00F96049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5311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>
        <w:rPr>
          <w:rFonts w:ascii="Times New Roman" w:hAnsi="Times New Roman"/>
          <w:szCs w:val="24"/>
        </w:rPr>
        <w:t xml:space="preserve"> 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F96049">
        <w:rPr>
          <w:rFonts w:ascii="Times New Roman" w:hAnsi="Times New Roman"/>
          <w:b/>
          <w:szCs w:val="24"/>
        </w:rPr>
        <w:t>física</w:t>
      </w:r>
      <w:r w:rsidR="00F9604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140041">
        <w:rPr>
          <w:rFonts w:ascii="Times New Roman" w:hAnsi="Times New Roman"/>
          <w:b/>
          <w:bCs/>
          <w:sz w:val="28"/>
          <w:szCs w:val="28"/>
        </w:rPr>
        <w:t>Diciembre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F96049">
        <w:rPr>
          <w:rFonts w:ascii="Times New Roman" w:hAnsi="Times New Roman"/>
          <w:b/>
          <w:szCs w:val="24"/>
        </w:rPr>
        <w:t>física</w:t>
      </w:r>
      <w:r w:rsidR="00F9604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9D0" w:rsidRDefault="00E319D0">
      <w:r>
        <w:separator/>
      </w:r>
    </w:p>
  </w:endnote>
  <w:endnote w:type="continuationSeparator" w:id="0">
    <w:p w:rsidR="00E319D0" w:rsidRDefault="00E31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9D0" w:rsidRDefault="00E319D0">
      <w:r>
        <w:separator/>
      </w:r>
    </w:p>
  </w:footnote>
  <w:footnote w:type="continuationSeparator" w:id="0">
    <w:p w:rsidR="00E319D0" w:rsidRDefault="00E31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08AB23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2026-01-22T20:40:00Z</dcterms:created>
  <dcterms:modified xsi:type="dcterms:W3CDTF">2026-01-22T20:40:00Z</dcterms:modified>
</cp:coreProperties>
</file>