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01415E" w:rsidRDefault="0001415E" w:rsidP="0001415E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GRUPO NACIONAL PROVINCIAL, S.A.B.</w:t>
      </w:r>
    </w:p>
    <w:p w:rsidR="0001415E" w:rsidRDefault="0001415E" w:rsidP="0001415E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01415E" w:rsidRDefault="0001415E" w:rsidP="0001415E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01415E" w:rsidRDefault="0001415E" w:rsidP="0001415E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01415E" w:rsidP="0001415E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5329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 xml:space="preserve"> Seguro de Bienes Patrimoniales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B74A4">
        <w:rPr>
          <w:rFonts w:ascii="Times New Roman" w:hAnsi="Times New Roman"/>
          <w:b/>
          <w:szCs w:val="24"/>
        </w:rPr>
        <w:t>moral</w:t>
      </w:r>
      <w:r w:rsidR="005B74A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01415E">
        <w:rPr>
          <w:rFonts w:ascii="Times New Roman" w:hAnsi="Times New Roman"/>
          <w:b/>
          <w:bCs/>
          <w:sz w:val="28"/>
          <w:szCs w:val="28"/>
        </w:rPr>
        <w:t>Enero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B74A4">
        <w:rPr>
          <w:rFonts w:ascii="Times New Roman" w:hAnsi="Times New Roman"/>
          <w:b/>
          <w:szCs w:val="24"/>
        </w:rPr>
        <w:t>moral</w:t>
      </w:r>
      <w:r w:rsidR="005B74A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55804">
        <w:rPr>
          <w:rFonts w:ascii="Times New Roman" w:hAnsi="Times New Roman"/>
          <w:sz w:val="24"/>
          <w:szCs w:val="24"/>
        </w:rPr>
        <w:t>20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6AB" w:rsidRDefault="000366AB">
      <w:r>
        <w:separator/>
      </w:r>
    </w:p>
  </w:endnote>
  <w:endnote w:type="continuationSeparator" w:id="0">
    <w:p w:rsidR="000366AB" w:rsidRDefault="00036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6AB" w:rsidRDefault="000366AB">
      <w:r>
        <w:separator/>
      </w:r>
    </w:p>
  </w:footnote>
  <w:footnote w:type="continuationSeparator" w:id="0">
    <w:p w:rsidR="000366AB" w:rsidRDefault="000366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15E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6AB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B76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6C1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193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1BF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1B7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4A4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196A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60F"/>
    <w:rsid w:val="007C4AED"/>
    <w:rsid w:val="007C511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23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804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8DE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26E0D60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2026-02-20T15:40:00Z</dcterms:created>
  <dcterms:modified xsi:type="dcterms:W3CDTF">2026-02-20T15:40:00Z</dcterms:modified>
</cp:coreProperties>
</file>