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F6BFD" w:rsidRDefault="007F6BFD" w:rsidP="007F6BF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TECNOFISICA RADIOLOGICA, S.C.</w:t>
      </w:r>
    </w:p>
    <w:p w:rsidR="007F6BFD" w:rsidRDefault="007F6BFD" w:rsidP="007F6BF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F6BFD" w:rsidRDefault="007F6BFD" w:rsidP="007F6BF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F6BFD" w:rsidRDefault="007F6BFD" w:rsidP="007F6BF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F6BFD" w:rsidP="007F6BF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 w:rsidRPr="007F6BFD"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5614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Salud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>persona moral</w:t>
      </w:r>
      <w:r w:rsidR="007F6BF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F6BFD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>persona moral</w:t>
      </w:r>
      <w:r w:rsidR="007F6BF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78D" w:rsidRDefault="0086278D">
      <w:r>
        <w:separator/>
      </w:r>
    </w:p>
  </w:endnote>
  <w:endnote w:type="continuationSeparator" w:id="0">
    <w:p w:rsidR="0086278D" w:rsidRDefault="0086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78D" w:rsidRDefault="0086278D">
      <w:r>
        <w:separator/>
      </w:r>
    </w:p>
  </w:footnote>
  <w:footnote w:type="continuationSeparator" w:id="0">
    <w:p w:rsidR="0086278D" w:rsidRDefault="0086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D126A5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2026-03-20T18:10:00Z</dcterms:created>
  <dcterms:modified xsi:type="dcterms:W3CDTF">2026-03-20T18:10:00Z</dcterms:modified>
</cp:coreProperties>
</file>