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  <w:bookmarkStart w:id="0" w:name="_GoBack"/>
      <w:bookmarkEnd w:id="0"/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77C0A" w:rsidRDefault="00577C0A" w:rsidP="00577C0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DISTRIBUIDORA DE FILTROS BOMBAS Y BEBEDEROS PARA AGUA, S.A. DE C.V.</w:t>
      </w:r>
    </w:p>
    <w:p w:rsidR="00577C0A" w:rsidRDefault="00577C0A" w:rsidP="00577C0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77C0A" w:rsidRDefault="00577C0A" w:rsidP="00577C0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77C0A" w:rsidRDefault="00577C0A" w:rsidP="00577C0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77C0A" w:rsidP="00577C0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5673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Maquinaria y Equipo Industrial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 xml:space="preserve"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</w:t>
      </w:r>
      <w:proofErr w:type="gramStart"/>
      <w:r w:rsidR="0077142F">
        <w:rPr>
          <w:rFonts w:ascii="Times New Roman" w:hAnsi="Times New Roman"/>
          <w:szCs w:val="24"/>
        </w:rPr>
        <w:t>el  Manual</w:t>
      </w:r>
      <w:proofErr w:type="gramEnd"/>
      <w:r w:rsidR="0077142F">
        <w:rPr>
          <w:rFonts w:ascii="Times New Roman" w:hAnsi="Times New Roman"/>
          <w:szCs w:val="24"/>
        </w:rPr>
        <w:t xml:space="preserve">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46381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F8A" w:rsidRDefault="00F61F8A">
      <w:r>
        <w:separator/>
      </w:r>
    </w:p>
  </w:endnote>
  <w:endnote w:type="continuationSeparator" w:id="0">
    <w:p w:rsidR="00F61F8A" w:rsidRDefault="00F6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F8A" w:rsidRDefault="00F61F8A">
      <w:r>
        <w:separator/>
      </w:r>
    </w:p>
  </w:footnote>
  <w:footnote w:type="continuationSeparator" w:id="0">
    <w:p w:rsidR="00F61F8A" w:rsidRDefault="00F61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5E590F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2026-02-17T21:29:00Z</dcterms:created>
  <dcterms:modified xsi:type="dcterms:W3CDTF">2026-02-17T21:29:00Z</dcterms:modified>
</cp:coreProperties>
</file>