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F4054" w:rsidRDefault="00CF4054" w:rsidP="00CF4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LERMA LOPEZ MIGUEL ANGEL    </w:t>
      </w:r>
    </w:p>
    <w:p w:rsidR="00CF4054" w:rsidRDefault="00CF4054" w:rsidP="00CF4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CF4054" w:rsidRDefault="00CF4054" w:rsidP="00CF405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F4054" w:rsidRDefault="00CF4054" w:rsidP="00CF405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F4054" w:rsidP="00CF405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5723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e Instrumental Médico y de Laboratorio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F4054">
        <w:rPr>
          <w:rFonts w:ascii="Times New Roman" w:hAnsi="Times New Roman"/>
          <w:b/>
          <w:szCs w:val="24"/>
        </w:rPr>
        <w:t>física</w:t>
      </w:r>
      <w:r w:rsidR="00CF40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F4054">
        <w:rPr>
          <w:rFonts w:ascii="Times New Roman" w:hAnsi="Times New Roman"/>
          <w:b/>
          <w:szCs w:val="24"/>
        </w:rPr>
        <w:t>física</w:t>
      </w:r>
      <w:r w:rsidR="00CF405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BB2" w:rsidRDefault="00930BB2">
      <w:r>
        <w:separator/>
      </w:r>
    </w:p>
  </w:endnote>
  <w:endnote w:type="continuationSeparator" w:id="0">
    <w:p w:rsidR="00930BB2" w:rsidRDefault="0093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BB2" w:rsidRDefault="00930BB2">
      <w:r>
        <w:separator/>
      </w:r>
    </w:p>
  </w:footnote>
  <w:footnote w:type="continuationSeparator" w:id="0">
    <w:p w:rsidR="00930BB2" w:rsidRDefault="00930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7AE83D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2026-03-10T18:30:00Z</dcterms:created>
  <dcterms:modified xsi:type="dcterms:W3CDTF">2026-03-10T18:30:00Z</dcterms:modified>
</cp:coreProperties>
</file>