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60374" w:rsidRDefault="00D60374" w:rsidP="00D6037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QUIROGA RODRIGUEZ ILIANA RAQUEL</w:t>
      </w:r>
    </w:p>
    <w:p w:rsidR="00D60374" w:rsidRDefault="00D60374" w:rsidP="00D6037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60374" w:rsidRDefault="00D60374" w:rsidP="00D6037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60374" w:rsidRDefault="00D60374" w:rsidP="00D6037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60374" w:rsidP="00D6037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5789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Arrendamiento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B7139">
        <w:rPr>
          <w:rFonts w:ascii="Times New Roman" w:hAnsi="Times New Roman"/>
          <w:b/>
          <w:szCs w:val="24"/>
        </w:rPr>
        <w:t>física</w:t>
      </w:r>
      <w:r w:rsidR="00AB71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3C014F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B7139">
        <w:rPr>
          <w:rFonts w:ascii="Times New Roman" w:hAnsi="Times New Roman"/>
          <w:b/>
          <w:szCs w:val="24"/>
        </w:rPr>
        <w:t>física</w:t>
      </w:r>
      <w:r w:rsidR="00AB713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FFE" w:rsidRDefault="00C94FFE">
      <w:r>
        <w:separator/>
      </w:r>
    </w:p>
  </w:endnote>
  <w:endnote w:type="continuationSeparator" w:id="0">
    <w:p w:rsidR="00C94FFE" w:rsidRDefault="00C9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FFE" w:rsidRDefault="00C94FFE">
      <w:r>
        <w:separator/>
      </w:r>
    </w:p>
  </w:footnote>
  <w:footnote w:type="continuationSeparator" w:id="0">
    <w:p w:rsidR="00C94FFE" w:rsidRDefault="00C9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4FFE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374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2026-05-19T21:52:00Z</cp:lastPrinted>
  <dcterms:created xsi:type="dcterms:W3CDTF">2026-05-19T21:53:00Z</dcterms:created>
  <dcterms:modified xsi:type="dcterms:W3CDTF">2026-05-19T21:53:00Z</dcterms:modified>
</cp:coreProperties>
</file>