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03EF8" w:rsidRDefault="00703EF8" w:rsidP="00703EF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BUENDIA MORENO HECTOR JESUS.</w:t>
      </w:r>
    </w:p>
    <w:p w:rsidR="00703EF8" w:rsidRDefault="00703EF8" w:rsidP="00703EF8">
      <w:pPr>
        <w:jc w:val="both"/>
        <w:rPr>
          <w:rFonts w:ascii="Times New Roman" w:hAnsi="Times New Roman"/>
          <w:b/>
          <w:sz w:val="28"/>
          <w:szCs w:val="28"/>
        </w:rPr>
      </w:pPr>
    </w:p>
    <w:p w:rsidR="00703EF8" w:rsidRDefault="00703EF8" w:rsidP="00703EF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 R E S E NT E.-</w:t>
      </w:r>
    </w:p>
    <w:p w:rsidR="00703EF8" w:rsidRDefault="00703EF8" w:rsidP="00703EF8">
      <w:pPr>
        <w:jc w:val="both"/>
        <w:rPr>
          <w:rFonts w:ascii="Times New Roman" w:hAnsi="Times New Roman"/>
          <w:szCs w:val="24"/>
        </w:rPr>
      </w:pPr>
    </w:p>
    <w:p w:rsidR="0077142F" w:rsidRPr="00190FEE" w:rsidRDefault="00703EF8" w:rsidP="00703EF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5791</w:t>
      </w:r>
      <w:r>
        <w:rPr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Edificación, Construcción, de Instalaciones y Mantenimiento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03EF8">
        <w:rPr>
          <w:rFonts w:ascii="Times New Roman" w:hAnsi="Times New Roman"/>
          <w:b/>
          <w:szCs w:val="24"/>
        </w:rPr>
        <w:t>física</w:t>
      </w:r>
      <w:r w:rsidR="00703EF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03EF8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56012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03EF8">
        <w:rPr>
          <w:rFonts w:ascii="Times New Roman" w:hAnsi="Times New Roman"/>
          <w:b/>
          <w:szCs w:val="24"/>
        </w:rPr>
        <w:t>física</w:t>
      </w:r>
      <w:r w:rsidR="00703EF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593" w:rsidRDefault="00972593">
      <w:r>
        <w:separator/>
      </w:r>
    </w:p>
  </w:endnote>
  <w:endnote w:type="continuationSeparator" w:id="0">
    <w:p w:rsidR="00972593" w:rsidRDefault="0097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593" w:rsidRDefault="00972593">
      <w:r>
        <w:separator/>
      </w:r>
    </w:p>
  </w:footnote>
  <w:footnote w:type="continuationSeparator" w:id="0">
    <w:p w:rsidR="00972593" w:rsidRDefault="00972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593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12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015277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2026-04-27T18:23:00Z</dcterms:created>
  <dcterms:modified xsi:type="dcterms:W3CDTF">2026-04-30T18:46:00Z</dcterms:modified>
</cp:coreProperties>
</file>