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947D99" w:rsidRDefault="00947D99" w:rsidP="00947D9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HERNANDEZ VALLADARES ZENYAZHENT MARTHA ESPERANZA</w:t>
      </w:r>
    </w:p>
    <w:p w:rsidR="00947D99" w:rsidRDefault="00947D99" w:rsidP="00947D9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947D99" w:rsidRDefault="00947D99" w:rsidP="00947D9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947D99" w:rsidRDefault="00947D99" w:rsidP="00947D9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47D99" w:rsidP="00947D9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5806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Comunicación Social y Publicidad</w:t>
      </w:r>
      <w:r w:rsidR="00566A34" w:rsidRPr="00566A34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66A34">
        <w:rPr>
          <w:rFonts w:ascii="Times New Roman" w:hAnsi="Times New Roman"/>
          <w:b/>
          <w:szCs w:val="24"/>
        </w:rPr>
        <w:t>física</w:t>
      </w:r>
      <w:r w:rsidR="00566A3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47D99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66A34">
        <w:rPr>
          <w:rFonts w:ascii="Times New Roman" w:hAnsi="Times New Roman"/>
          <w:b/>
          <w:szCs w:val="24"/>
        </w:rPr>
        <w:t>física</w:t>
      </w:r>
      <w:r w:rsidR="00566A3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D83585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66E2">
        <w:rPr>
          <w:rFonts w:ascii="Times New Roman" w:hAnsi="Times New Roman"/>
          <w:sz w:val="24"/>
          <w:szCs w:val="24"/>
        </w:rPr>
        <w:t>1</w:t>
      </w:r>
      <w:r w:rsidR="00947D99">
        <w:rPr>
          <w:rFonts w:ascii="Times New Roman" w:hAnsi="Times New Roman"/>
          <w:sz w:val="24"/>
          <w:szCs w:val="24"/>
        </w:rPr>
        <w:t>8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</w:t>
      </w:r>
      <w:bookmarkStart w:id="0" w:name="_GoBack"/>
      <w:bookmarkEnd w:id="0"/>
      <w:r w:rsidR="00EA178C">
        <w:rPr>
          <w:rFonts w:ascii="Times New Roman" w:hAnsi="Times New Roman"/>
          <w:sz w:val="24"/>
          <w:szCs w:val="24"/>
        </w:rPr>
        <w:t>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4F3" w:rsidRDefault="002D64F3">
      <w:r>
        <w:separator/>
      </w:r>
    </w:p>
  </w:endnote>
  <w:endnote w:type="continuationSeparator" w:id="0">
    <w:p w:rsidR="002D64F3" w:rsidRDefault="002D6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4F3" w:rsidRDefault="002D64F3">
      <w:r>
        <w:separator/>
      </w:r>
    </w:p>
  </w:footnote>
  <w:footnote w:type="continuationSeparator" w:id="0">
    <w:p w:rsidR="002D64F3" w:rsidRDefault="002D6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41D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4F3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6E2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0795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208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4CD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8D4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47D99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585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F86887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6</cp:revision>
  <cp:lastPrinted>2026-05-08T18:31:00Z</cp:lastPrinted>
  <dcterms:created xsi:type="dcterms:W3CDTF">2026-05-08T21:58:00Z</dcterms:created>
  <dcterms:modified xsi:type="dcterms:W3CDTF">2026-05-18T15:32:00Z</dcterms:modified>
</cp:coreProperties>
</file>