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C0D7E" w:rsidRDefault="000C0D7E" w:rsidP="000C0D7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ROJAS SAUCEDO FRANCISCO JAVIER.</w:t>
      </w:r>
    </w:p>
    <w:p w:rsidR="000C0D7E" w:rsidRDefault="000C0D7E" w:rsidP="000C0D7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C0D7E" w:rsidRDefault="000C0D7E" w:rsidP="000C0D7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C0D7E" w:rsidRDefault="000C0D7E" w:rsidP="000C0D7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C0D7E" w:rsidP="000C0D7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5825 </w:t>
      </w:r>
      <w:r>
        <w:rPr>
          <w:rFonts w:ascii="Times New Roman" w:hAnsi="Times New Roman"/>
          <w:szCs w:val="24"/>
        </w:rPr>
        <w:t>con el giro:</w:t>
      </w:r>
      <w:r>
        <w:rPr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Componentes y Equipos para Distribución y Sistemas de Acondicionamiento</w:t>
      </w:r>
      <w:r w:rsidR="00D66EA0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C0D7E">
        <w:rPr>
          <w:rFonts w:ascii="Times New Roman" w:hAnsi="Times New Roman"/>
          <w:b/>
          <w:szCs w:val="24"/>
        </w:rPr>
        <w:t>física</w:t>
      </w:r>
      <w:r w:rsidR="000C0D7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76836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C0D7E">
        <w:rPr>
          <w:rFonts w:ascii="Times New Roman" w:hAnsi="Times New Roman"/>
          <w:b/>
          <w:szCs w:val="24"/>
        </w:rPr>
        <w:t>física</w:t>
      </w:r>
      <w:r w:rsidR="000C0D7E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0093">
        <w:rPr>
          <w:rFonts w:ascii="Times New Roman" w:hAnsi="Times New Roman"/>
          <w:sz w:val="24"/>
          <w:szCs w:val="24"/>
        </w:rPr>
        <w:t>07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8A9" w:rsidRDefault="00D858A9">
      <w:r>
        <w:separator/>
      </w:r>
    </w:p>
  </w:endnote>
  <w:endnote w:type="continuationSeparator" w:id="0">
    <w:p w:rsidR="00D858A9" w:rsidRDefault="00D85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8A9" w:rsidRDefault="00D858A9">
      <w:r>
        <w:separator/>
      </w:r>
    </w:p>
  </w:footnote>
  <w:footnote w:type="continuationSeparator" w:id="0">
    <w:p w:rsidR="00D858A9" w:rsidRDefault="00D85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2026-05-07T18:18:00Z</dcterms:created>
  <dcterms:modified xsi:type="dcterms:W3CDTF">2026-05-07T18:18:00Z</dcterms:modified>
</cp:coreProperties>
</file>