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8D3F2C" w:rsidRDefault="008D3F2C" w:rsidP="008D3F2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GRUPO COMERCIAL INVIERTE, S.A. DE C.V.</w:t>
      </w:r>
    </w:p>
    <w:p w:rsidR="008D3F2C" w:rsidRDefault="008D3F2C" w:rsidP="008D3F2C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8D3F2C" w:rsidRDefault="008D3F2C" w:rsidP="008D3F2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D3F2C" w:rsidRDefault="008D3F2C" w:rsidP="008D3F2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D3F2C" w:rsidP="008D3F2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5828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Equipo Médico, Accesorios y Suministros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D2058">
        <w:rPr>
          <w:rFonts w:ascii="Times New Roman" w:hAnsi="Times New Roman"/>
          <w:b/>
          <w:szCs w:val="24"/>
        </w:rPr>
        <w:t>moral</w:t>
      </w:r>
      <w:r w:rsidR="003D205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45C8B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D2058">
        <w:rPr>
          <w:rFonts w:ascii="Times New Roman" w:hAnsi="Times New Roman"/>
          <w:b/>
          <w:szCs w:val="24"/>
        </w:rPr>
        <w:t>moral</w:t>
      </w:r>
      <w:r w:rsidR="003D2058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C3C00">
        <w:rPr>
          <w:rFonts w:ascii="Times New Roman" w:hAnsi="Times New Roman"/>
          <w:sz w:val="24"/>
          <w:szCs w:val="24"/>
        </w:rPr>
        <w:t>14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C07" w:rsidRDefault="00A47C07">
      <w:r>
        <w:separator/>
      </w:r>
    </w:p>
  </w:endnote>
  <w:endnote w:type="continuationSeparator" w:id="0">
    <w:p w:rsidR="00A47C07" w:rsidRDefault="00A4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C07" w:rsidRDefault="00A47C07">
      <w:r>
        <w:separator/>
      </w:r>
    </w:p>
  </w:footnote>
  <w:footnote w:type="continuationSeparator" w:id="0">
    <w:p w:rsidR="00A47C07" w:rsidRDefault="00A4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2026-01-14T17:17:00Z</dcterms:created>
  <dcterms:modified xsi:type="dcterms:W3CDTF">2026-01-14T17:17:00Z</dcterms:modified>
</cp:coreProperties>
</file>