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31D32" w:rsidRDefault="00431D32" w:rsidP="00431D3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ESCOBAR DELGADO PEDRO ANTONIO</w:t>
      </w:r>
    </w:p>
    <w:p w:rsidR="00431D32" w:rsidRDefault="00431D32" w:rsidP="00431D3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31D32" w:rsidRDefault="00431D32" w:rsidP="00431D3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31D32" w:rsidRDefault="00431D32" w:rsidP="00431D3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31D32" w:rsidP="00431D3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6725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</w:t>
      </w:r>
      <w:r>
        <w:rPr>
          <w:rFonts w:ascii="Times New Roman" w:hAnsi="Times New Roman"/>
          <w:b/>
          <w:sz w:val="28"/>
          <w:szCs w:val="24"/>
        </w:rPr>
        <w:t xml:space="preserve">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431D32">
        <w:rPr>
          <w:rFonts w:ascii="Times New Roman" w:hAnsi="Times New Roman"/>
          <w:b/>
          <w:szCs w:val="24"/>
        </w:rPr>
        <w:t>física</w:t>
      </w:r>
      <w:r w:rsidR="00431D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431D32">
        <w:rPr>
          <w:rFonts w:ascii="Times New Roman" w:hAnsi="Times New Roman"/>
          <w:b/>
          <w:szCs w:val="24"/>
        </w:rPr>
        <w:t>física</w:t>
      </w:r>
      <w:r w:rsidR="00431D3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44" w:rsidRDefault="00AE2A44">
      <w:r>
        <w:separator/>
      </w:r>
    </w:p>
  </w:endnote>
  <w:endnote w:type="continuationSeparator" w:id="0">
    <w:p w:rsidR="00AE2A44" w:rsidRDefault="00AE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44" w:rsidRDefault="00AE2A44">
      <w:r>
        <w:separator/>
      </w:r>
    </w:p>
  </w:footnote>
  <w:footnote w:type="continuationSeparator" w:id="0">
    <w:p w:rsidR="00AE2A44" w:rsidRDefault="00AE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4BDCB0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2026-03-10T19:28:00Z</dcterms:created>
  <dcterms:modified xsi:type="dcterms:W3CDTF">2026-03-10T19:28:00Z</dcterms:modified>
</cp:coreProperties>
</file>