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F6567" w:rsidRDefault="009F6567" w:rsidP="009F656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INNOVACIONES SIETE MAS SEIS, S.A. DE C.V.</w:t>
      </w:r>
    </w:p>
    <w:p w:rsidR="009F6567" w:rsidRDefault="009F6567" w:rsidP="009F656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F6567" w:rsidRDefault="009F6567" w:rsidP="009F656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F6567" w:rsidRDefault="009F6567" w:rsidP="009F656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F6567" w:rsidP="009F656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6869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Uniformes</w:t>
      </w:r>
      <w:r w:rsidR="003423A9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00B59">
        <w:rPr>
          <w:rFonts w:ascii="Times New Roman" w:hAnsi="Times New Roman"/>
          <w:b/>
          <w:szCs w:val="24"/>
        </w:rPr>
        <w:t>moral</w:t>
      </w:r>
      <w:r w:rsidR="00100B5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F6567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00B59">
        <w:rPr>
          <w:rFonts w:ascii="Times New Roman" w:hAnsi="Times New Roman"/>
          <w:b/>
          <w:szCs w:val="24"/>
        </w:rPr>
        <w:t>moral</w:t>
      </w:r>
      <w:r w:rsidR="00100B5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0D2" w:rsidRDefault="00DC20D2">
      <w:r>
        <w:separator/>
      </w:r>
    </w:p>
  </w:endnote>
  <w:endnote w:type="continuationSeparator" w:id="0">
    <w:p w:rsidR="00DC20D2" w:rsidRDefault="00DC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0D2" w:rsidRDefault="00DC20D2">
      <w:r>
        <w:separator/>
      </w:r>
    </w:p>
  </w:footnote>
  <w:footnote w:type="continuationSeparator" w:id="0">
    <w:p w:rsidR="00DC20D2" w:rsidRDefault="00DC2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8870BC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2026-04-23T17:00:00Z</dcterms:created>
  <dcterms:modified xsi:type="dcterms:W3CDTF">2026-04-23T17:00:00Z</dcterms:modified>
</cp:coreProperties>
</file>