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86172" w:rsidRDefault="00D86172" w:rsidP="00D8617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ADVANCED SECURITY SYSTEMS DEL NORESTE, S.A. DE C.V.</w:t>
      </w:r>
    </w:p>
    <w:p w:rsidR="00D86172" w:rsidRDefault="00D86172" w:rsidP="00D86172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D86172" w:rsidRDefault="00D86172" w:rsidP="00D8617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s-MX"/>
        </w:rPr>
        <w:t>P R E S E NT E.-</w:t>
      </w:r>
    </w:p>
    <w:p w:rsidR="00D86172" w:rsidRDefault="00D86172" w:rsidP="00D8617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86172" w:rsidP="00D8617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7078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de Seguridad y Vigilancia Electrónica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C332D">
        <w:rPr>
          <w:rFonts w:ascii="Times New Roman" w:hAnsi="Times New Roman"/>
          <w:sz w:val="24"/>
          <w:szCs w:val="24"/>
        </w:rPr>
        <w:t>09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671" w:rsidRDefault="00613671">
      <w:r>
        <w:separator/>
      </w:r>
    </w:p>
  </w:endnote>
  <w:endnote w:type="continuationSeparator" w:id="0">
    <w:p w:rsidR="00613671" w:rsidRDefault="0061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671" w:rsidRDefault="00613671">
      <w:r>
        <w:separator/>
      </w:r>
    </w:p>
  </w:footnote>
  <w:footnote w:type="continuationSeparator" w:id="0">
    <w:p w:rsidR="00613671" w:rsidRDefault="00613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2026-02-09T21:26:00Z</dcterms:created>
  <dcterms:modified xsi:type="dcterms:W3CDTF">2026-02-09T21:26:00Z</dcterms:modified>
</cp:coreProperties>
</file>