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068C1" w:rsidRDefault="00B068C1" w:rsidP="00B068C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GOSSLER, S.C.     </w:t>
      </w:r>
    </w:p>
    <w:p w:rsidR="00B068C1" w:rsidRDefault="00B068C1" w:rsidP="00B068C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068C1" w:rsidRDefault="00B068C1" w:rsidP="00B068C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068C1" w:rsidRDefault="00B068C1" w:rsidP="00B068C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068C1" w:rsidP="00B068C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7090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Servicios Profesionales de Empresa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34CF5">
        <w:rPr>
          <w:rFonts w:ascii="Times New Roman" w:hAnsi="Times New Roman"/>
          <w:b/>
          <w:szCs w:val="24"/>
        </w:rPr>
        <w:t>moral</w:t>
      </w:r>
      <w:r w:rsidR="00034CF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068C1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34CF5">
        <w:rPr>
          <w:rFonts w:ascii="Times New Roman" w:hAnsi="Times New Roman"/>
          <w:b/>
          <w:szCs w:val="24"/>
        </w:rPr>
        <w:t>moral</w:t>
      </w:r>
      <w:r w:rsidR="00034CF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4E0" w:rsidRDefault="001964E0">
      <w:r>
        <w:separator/>
      </w:r>
    </w:p>
  </w:endnote>
  <w:endnote w:type="continuationSeparator" w:id="0">
    <w:p w:rsidR="001964E0" w:rsidRDefault="0019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4E0" w:rsidRDefault="001964E0">
      <w:r>
        <w:separator/>
      </w:r>
    </w:p>
  </w:footnote>
  <w:footnote w:type="continuationSeparator" w:id="0">
    <w:p w:rsidR="001964E0" w:rsidRDefault="00196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CF5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17"/>
    <w:rsid w:val="0019394D"/>
    <w:rsid w:val="00194A0C"/>
    <w:rsid w:val="001959B5"/>
    <w:rsid w:val="00195C84"/>
    <w:rsid w:val="00195CD6"/>
    <w:rsid w:val="00195F41"/>
    <w:rsid w:val="001964E0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687B"/>
    <w:rsid w:val="002670C3"/>
    <w:rsid w:val="002671C6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698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307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ADC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0E0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D40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BB1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3B39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121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39F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74C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68C1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2BA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3DD2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677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3DE8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E76D01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2026-01-09T16:34:00Z</dcterms:created>
  <dcterms:modified xsi:type="dcterms:W3CDTF">2026-01-09T16:34:00Z</dcterms:modified>
</cp:coreProperties>
</file>