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22A6D" w:rsidRDefault="00D22A6D" w:rsidP="00D22A6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REFACCIONARIA MODESTO, S.A. DE C.V.</w:t>
      </w:r>
    </w:p>
    <w:p w:rsidR="00D22A6D" w:rsidRDefault="00D22A6D" w:rsidP="00D22A6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22A6D" w:rsidRDefault="00D22A6D" w:rsidP="00D22A6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22A6D" w:rsidRDefault="00D22A6D" w:rsidP="00D22A6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22A6D" w:rsidP="00D22A6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7191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Refaccionaria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22A6D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CBC" w:rsidRDefault="00393CBC">
      <w:r>
        <w:separator/>
      </w:r>
    </w:p>
  </w:endnote>
  <w:endnote w:type="continuationSeparator" w:id="0">
    <w:p w:rsidR="00393CBC" w:rsidRDefault="0039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CBC" w:rsidRDefault="00393CBC">
      <w:r>
        <w:separator/>
      </w:r>
    </w:p>
  </w:footnote>
  <w:footnote w:type="continuationSeparator" w:id="0">
    <w:p w:rsidR="00393CBC" w:rsidRDefault="00393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F26814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2026-02-26T21:39:00Z</dcterms:created>
  <dcterms:modified xsi:type="dcterms:W3CDTF">2026-02-26T21:39:00Z</dcterms:modified>
</cp:coreProperties>
</file>