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9A7EFA" w:rsidRDefault="009A7EFA" w:rsidP="009A7EF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OPTISOFT, S.A. DE C.V.</w:t>
      </w:r>
    </w:p>
    <w:p w:rsidR="009A7EFA" w:rsidRDefault="009A7EFA" w:rsidP="009A7EF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9A7EFA" w:rsidRDefault="009A7EFA" w:rsidP="009A7EF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A7EFA" w:rsidRDefault="009A7EFA" w:rsidP="009A7EF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A7EFA" w:rsidP="009A7EF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7236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545B4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E6" w:rsidRDefault="00E221E6">
      <w:r>
        <w:separator/>
      </w:r>
    </w:p>
  </w:endnote>
  <w:endnote w:type="continuationSeparator" w:id="0">
    <w:p w:rsidR="00E221E6" w:rsidRDefault="00E2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E6" w:rsidRDefault="00E221E6">
      <w:r>
        <w:separator/>
      </w:r>
    </w:p>
  </w:footnote>
  <w:footnote w:type="continuationSeparator" w:id="0">
    <w:p w:rsidR="00E221E6" w:rsidRDefault="00E2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B9A00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2026-06-15T18:49:00Z</cp:lastPrinted>
  <dcterms:created xsi:type="dcterms:W3CDTF">2026-06-15T15:28:00Z</dcterms:created>
  <dcterms:modified xsi:type="dcterms:W3CDTF">2026-06-15T18:49:00Z</dcterms:modified>
</cp:coreProperties>
</file>